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C08BB" w14:textId="77777777" w:rsidR="00F2505F" w:rsidRDefault="00F2505F" w:rsidP="00A56BF9">
      <w:pPr>
        <w:pStyle w:val="Heading2"/>
        <w:rPr>
          <w:b/>
          <w:color w:val="000000" w:themeColor="text1"/>
          <w:sz w:val="72"/>
        </w:rPr>
      </w:pPr>
      <w:r w:rsidRPr="00F2505F">
        <w:rPr>
          <w:b/>
          <w:color w:val="000000" w:themeColor="text1"/>
          <w:sz w:val="72"/>
        </w:rPr>
        <w:t>Stable Homes, Built on Love: strategy and consultation</w:t>
      </w:r>
    </w:p>
    <w:p w14:paraId="46E7B1D2" w14:textId="77777777" w:rsidR="00222998" w:rsidRPr="00A56BF9" w:rsidRDefault="00F2505F" w:rsidP="00A56BF9">
      <w:pPr>
        <w:pStyle w:val="Heading2"/>
      </w:pPr>
      <w:r>
        <w:t xml:space="preserve">A young person’s guide. </w:t>
      </w:r>
    </w:p>
    <w:p w14:paraId="419D8E7F" w14:textId="77777777" w:rsidR="0048462D" w:rsidRDefault="0048462D" w:rsidP="0048462D">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Stable Homes, Built on Love: strategy and consultation’ is the government’s plan for how we make children’s social care, work better. This is a guide to that plan for children and young people.</w:t>
      </w:r>
    </w:p>
    <w:p w14:paraId="5470635F" w14:textId="77777777" w:rsidR="00EB5BB5" w:rsidRDefault="0048462D" w:rsidP="0048462D">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If you want more information, there is a full document on the government website</w:t>
      </w:r>
      <w:r w:rsidR="00EB5BB5">
        <w:rPr>
          <w:rFonts w:ascii="Arial" w:hAnsi="Arial" w:cs="Arial"/>
          <w:color w:val="0B0C0C"/>
        </w:rPr>
        <w:t xml:space="preserve"> and a </w:t>
      </w:r>
      <w:r w:rsidR="008B1D2C">
        <w:rPr>
          <w:rFonts w:ascii="Arial" w:hAnsi="Arial" w:cs="Arial"/>
          <w:color w:val="0B0C0C"/>
        </w:rPr>
        <w:t>YouTube</w:t>
      </w:r>
      <w:r w:rsidR="00EB5BB5">
        <w:rPr>
          <w:rFonts w:ascii="Arial" w:hAnsi="Arial" w:cs="Arial"/>
          <w:color w:val="0B0C0C"/>
        </w:rPr>
        <w:t xml:space="preserve"> video; </w:t>
      </w:r>
    </w:p>
    <w:p w14:paraId="76A1070E" w14:textId="77777777" w:rsidR="0048462D" w:rsidRDefault="00000000" w:rsidP="0048462D">
      <w:pPr>
        <w:pStyle w:val="NormalWeb"/>
        <w:shd w:val="clear" w:color="auto" w:fill="FFFFFF"/>
        <w:spacing w:before="225" w:beforeAutospacing="0" w:after="225" w:afterAutospacing="0"/>
      </w:pPr>
      <w:hyperlink r:id="rId10" w:anchor="overview" w:history="1">
        <w:r w:rsidR="00EB5BB5">
          <w:rPr>
            <w:rStyle w:val="Hyperlink"/>
          </w:rPr>
          <w:t>Guide for children and young people: Stable Homes, Built on Love - GOV.UK (www.gov.uk)</w:t>
        </w:r>
      </w:hyperlink>
    </w:p>
    <w:p w14:paraId="1A98923C" w14:textId="77777777" w:rsidR="00EB5BB5" w:rsidRDefault="00EB5BB5" w:rsidP="0048462D">
      <w:pPr>
        <w:pStyle w:val="NormalWeb"/>
        <w:shd w:val="clear" w:color="auto" w:fill="FFFFFF"/>
        <w:spacing w:before="225" w:beforeAutospacing="0" w:after="225" w:afterAutospacing="0"/>
      </w:pPr>
    </w:p>
    <w:p w14:paraId="6A2EBBDF" w14:textId="77777777" w:rsidR="00EB5BB5" w:rsidRDefault="00000000" w:rsidP="0048462D">
      <w:pPr>
        <w:pStyle w:val="NormalWeb"/>
        <w:shd w:val="clear" w:color="auto" w:fill="FFFFFF"/>
        <w:spacing w:before="225" w:beforeAutospacing="0" w:after="225" w:afterAutospacing="0"/>
        <w:rPr>
          <w:rFonts w:ascii="Arial" w:hAnsi="Arial" w:cs="Arial"/>
          <w:color w:val="0B0C0C"/>
        </w:rPr>
      </w:pPr>
      <w:hyperlink r:id="rId11" w:history="1">
        <w:r w:rsidR="00EB5BB5" w:rsidRPr="009971E5">
          <w:rPr>
            <w:rStyle w:val="Hyperlink"/>
            <w:rFonts w:ascii="Arial" w:hAnsi="Arial" w:cs="Arial"/>
          </w:rPr>
          <w:t>https://youtu.be/g3U6y1WBQNM</w:t>
        </w:r>
      </w:hyperlink>
    </w:p>
    <w:p w14:paraId="1DEA3D12" w14:textId="77777777" w:rsidR="00EB5BB5" w:rsidRDefault="00EB5BB5" w:rsidP="0048462D">
      <w:pPr>
        <w:pStyle w:val="NormalWeb"/>
        <w:shd w:val="clear" w:color="auto" w:fill="FFFFFF"/>
        <w:spacing w:before="225" w:beforeAutospacing="0" w:after="225" w:afterAutospacing="0"/>
        <w:rPr>
          <w:rFonts w:ascii="Arial" w:hAnsi="Arial" w:cs="Arial"/>
          <w:color w:val="0B0C0C"/>
        </w:rPr>
      </w:pPr>
    </w:p>
    <w:p w14:paraId="3E3593F6" w14:textId="77777777" w:rsidR="0048462D" w:rsidRDefault="0048462D" w:rsidP="0048462D">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The governments planned changes are big</w:t>
      </w:r>
      <w:r w:rsidR="00D3547A">
        <w:rPr>
          <w:rFonts w:ascii="Arial" w:hAnsi="Arial" w:cs="Arial"/>
          <w:color w:val="0B0C0C"/>
        </w:rPr>
        <w:t>,</w:t>
      </w:r>
      <w:r>
        <w:rPr>
          <w:rFonts w:ascii="Arial" w:hAnsi="Arial" w:cs="Arial"/>
          <w:color w:val="0B0C0C"/>
        </w:rPr>
        <w:t xml:space="preserve"> so they are asking for your views on the plans so that they can make sure the new plans do what children and young people need them to do. </w:t>
      </w:r>
    </w:p>
    <w:p w14:paraId="287A1597" w14:textId="77777777" w:rsidR="0048462D" w:rsidRPr="0048462D" w:rsidRDefault="0048462D" w:rsidP="0048462D">
      <w:pPr>
        <w:pStyle w:val="NormalWeb"/>
        <w:shd w:val="clear" w:color="auto" w:fill="FFFFFF"/>
        <w:spacing w:before="225" w:beforeAutospacing="0" w:after="225" w:afterAutospacing="0"/>
        <w:rPr>
          <w:rFonts w:ascii="Arial" w:hAnsi="Arial" w:cs="Arial"/>
          <w:b/>
          <w:bCs/>
          <w:color w:val="FF0000"/>
        </w:rPr>
      </w:pPr>
      <w:r w:rsidRPr="0048462D">
        <w:rPr>
          <w:rFonts w:ascii="Arial" w:hAnsi="Arial" w:cs="Arial"/>
          <w:b/>
          <w:bCs/>
          <w:color w:val="FF0000"/>
        </w:rPr>
        <w:t>Your views are important, and the government want to hear them</w:t>
      </w:r>
      <w:r>
        <w:rPr>
          <w:rFonts w:ascii="Arial" w:hAnsi="Arial" w:cs="Arial"/>
          <w:b/>
          <w:bCs/>
          <w:color w:val="FF0000"/>
        </w:rPr>
        <w:t xml:space="preserve">! </w:t>
      </w:r>
      <w:r w:rsidRPr="0048462D">
        <w:rPr>
          <w:rFonts w:ascii="Arial" w:hAnsi="Arial" w:cs="Arial"/>
          <w:b/>
          <w:bCs/>
          <w:color w:val="FF0000"/>
        </w:rPr>
        <w:t xml:space="preserve">But to give your views </w:t>
      </w:r>
      <w:r w:rsidR="00E2280D">
        <w:rPr>
          <w:rFonts w:ascii="Arial" w:hAnsi="Arial" w:cs="Arial"/>
          <w:b/>
          <w:bCs/>
          <w:color w:val="FF0000"/>
        </w:rPr>
        <w:t xml:space="preserve">they </w:t>
      </w:r>
      <w:r w:rsidR="00940596">
        <w:rPr>
          <w:rFonts w:ascii="Arial" w:hAnsi="Arial" w:cs="Arial"/>
          <w:b/>
          <w:bCs/>
          <w:color w:val="FF0000"/>
        </w:rPr>
        <w:t>must</w:t>
      </w:r>
      <w:r w:rsidR="00E2280D">
        <w:rPr>
          <w:rFonts w:ascii="Arial" w:hAnsi="Arial" w:cs="Arial"/>
          <w:b/>
          <w:bCs/>
          <w:color w:val="FF0000"/>
        </w:rPr>
        <w:t xml:space="preserve"> be on the government website </w:t>
      </w:r>
      <w:r w:rsidRPr="0048462D">
        <w:rPr>
          <w:rFonts w:ascii="Arial" w:hAnsi="Arial" w:cs="Arial"/>
          <w:b/>
          <w:bCs/>
          <w:color w:val="FF0000"/>
        </w:rPr>
        <w:t>by 11</w:t>
      </w:r>
      <w:r w:rsidRPr="0048462D">
        <w:rPr>
          <w:rFonts w:ascii="Arial" w:hAnsi="Arial" w:cs="Arial"/>
          <w:b/>
          <w:bCs/>
          <w:color w:val="FF0000"/>
          <w:vertAlign w:val="superscript"/>
        </w:rPr>
        <w:t>th</w:t>
      </w:r>
      <w:r w:rsidRPr="0048462D">
        <w:rPr>
          <w:rFonts w:ascii="Arial" w:hAnsi="Arial" w:cs="Arial"/>
          <w:b/>
          <w:bCs/>
          <w:color w:val="FF0000"/>
        </w:rPr>
        <w:t xml:space="preserve"> May 2023, so it is important we do this as soon as possible.  </w:t>
      </w:r>
    </w:p>
    <w:p w14:paraId="6E9B17CC" w14:textId="77777777" w:rsidR="0048462D" w:rsidRDefault="0048462D" w:rsidP="0037042A">
      <w:pPr>
        <w:pStyle w:val="Heading1"/>
      </w:pPr>
    </w:p>
    <w:p w14:paraId="4EECD40F" w14:textId="77777777" w:rsidR="0048462D" w:rsidRDefault="0048462D" w:rsidP="0048462D"/>
    <w:p w14:paraId="6E903377" w14:textId="77777777" w:rsidR="0048462D" w:rsidRDefault="0048462D" w:rsidP="0048462D"/>
    <w:p w14:paraId="2D134B47" w14:textId="77777777" w:rsidR="0048462D" w:rsidRDefault="0048462D" w:rsidP="0048462D"/>
    <w:p w14:paraId="583B9DC3" w14:textId="77777777" w:rsidR="0048462D" w:rsidRDefault="0048462D" w:rsidP="0048462D"/>
    <w:p w14:paraId="022019CF" w14:textId="77777777" w:rsidR="0048462D" w:rsidRDefault="0048462D" w:rsidP="0048462D"/>
    <w:p w14:paraId="248AD71E" w14:textId="77777777" w:rsidR="0048462D" w:rsidRDefault="0048462D" w:rsidP="0048462D"/>
    <w:p w14:paraId="7D6B6739" w14:textId="77777777" w:rsidR="0048462D" w:rsidRDefault="0048462D" w:rsidP="0048462D"/>
    <w:p w14:paraId="1C63F7EF" w14:textId="77777777" w:rsidR="0048462D" w:rsidRDefault="0048462D" w:rsidP="0048462D"/>
    <w:p w14:paraId="422B59FA" w14:textId="77777777" w:rsidR="0048462D" w:rsidRDefault="0048462D" w:rsidP="0048462D"/>
    <w:p w14:paraId="1427909C" w14:textId="77777777" w:rsidR="0048462D" w:rsidRDefault="0048462D" w:rsidP="0048462D"/>
    <w:p w14:paraId="4CE35A68" w14:textId="77777777" w:rsidR="0048462D" w:rsidRDefault="0048462D" w:rsidP="0048462D"/>
    <w:p w14:paraId="4910284A" w14:textId="77777777" w:rsidR="0048462D" w:rsidRDefault="0048462D" w:rsidP="0048462D">
      <w:pPr>
        <w:pStyle w:val="Heading2"/>
        <w:rPr>
          <w:b/>
          <w:color w:val="000000" w:themeColor="text1"/>
          <w:sz w:val="72"/>
        </w:rPr>
      </w:pPr>
      <w:bookmarkStart w:id="0" w:name="_Hlk131672766"/>
      <w:r w:rsidRPr="00F2505F">
        <w:rPr>
          <w:b/>
          <w:color w:val="000000" w:themeColor="text1"/>
          <w:sz w:val="72"/>
        </w:rPr>
        <w:t>Stable Homes, Built on Love: strategy and consultation</w:t>
      </w:r>
    </w:p>
    <w:bookmarkEnd w:id="0"/>
    <w:p w14:paraId="0BE676ED" w14:textId="77777777" w:rsidR="00376D2F" w:rsidRPr="00376D2F" w:rsidRDefault="00376D2F" w:rsidP="00376D2F">
      <w:pPr>
        <w:pStyle w:val="Heading2"/>
      </w:pPr>
      <w:r>
        <w:rPr>
          <w:noProof/>
        </w:rPr>
        <w:drawing>
          <wp:anchor distT="0" distB="0" distL="114300" distR="114300" simplePos="0" relativeHeight="251658240" behindDoc="0" locked="0" layoutInCell="1" allowOverlap="1" wp14:anchorId="09497581" wp14:editId="622D99AC">
            <wp:simplePos x="0" y="0"/>
            <wp:positionH relativeFrom="column">
              <wp:posOffset>4597400</wp:posOffset>
            </wp:positionH>
            <wp:positionV relativeFrom="paragraph">
              <wp:posOffset>177165</wp:posOffset>
            </wp:positionV>
            <wp:extent cx="2454910" cy="1636395"/>
            <wp:effectExtent l="0" t="0" r="2540" b="1905"/>
            <wp:wrapThrough wrapText="bothSides">
              <wp:wrapPolygon edited="0">
                <wp:start x="0" y="0"/>
                <wp:lineTo x="0" y="21374"/>
                <wp:lineTo x="21455" y="21374"/>
                <wp:lineTo x="21455" y="0"/>
                <wp:lineTo x="0" y="0"/>
              </wp:wrapPolygon>
            </wp:wrapThrough>
            <wp:docPr id="10" name="Picture 10" descr="A picture containing text, sky,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ky, sign, out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4910" cy="1636395"/>
                    </a:xfrm>
                    <a:prstGeom prst="rect">
                      <a:avLst/>
                    </a:prstGeom>
                  </pic:spPr>
                </pic:pic>
              </a:graphicData>
            </a:graphic>
            <wp14:sizeRelH relativeFrom="margin">
              <wp14:pctWidth>0</wp14:pctWidth>
            </wp14:sizeRelH>
            <wp14:sizeRelV relativeFrom="margin">
              <wp14:pctHeight>0</wp14:pctHeight>
            </wp14:sizeRelV>
          </wp:anchor>
        </w:drawing>
      </w:r>
      <w:r w:rsidR="0048462D">
        <w:t>So</w:t>
      </w:r>
      <w:r>
        <w:t>,</w:t>
      </w:r>
      <w:r w:rsidR="0048462D">
        <w:t xml:space="preserve"> what is children’s </w:t>
      </w:r>
      <w:r>
        <w:t>social</w:t>
      </w:r>
      <w:r w:rsidR="0048462D">
        <w:t xml:space="preserve"> care? </w:t>
      </w:r>
    </w:p>
    <w:p w14:paraId="236D25FC" w14:textId="77777777" w:rsidR="00C77576" w:rsidRDefault="00376D2F" w:rsidP="0048462D">
      <w:pPr>
        <w:pStyle w:val="Heading5"/>
      </w:pPr>
      <w:r>
        <w:t>Children’s</w:t>
      </w:r>
      <w:r w:rsidR="0048462D">
        <w:t xml:space="preserve"> social care is there to: </w:t>
      </w:r>
    </w:p>
    <w:p w14:paraId="2D56FDC1" w14:textId="77777777" w:rsidR="0048462D" w:rsidRDefault="0048462D" w:rsidP="00376D2F">
      <w:pPr>
        <w:pStyle w:val="ListBullet1"/>
        <w:numPr>
          <w:ilvl w:val="0"/>
          <w:numId w:val="22"/>
        </w:numPr>
      </w:pPr>
      <w:r>
        <w:t xml:space="preserve">Give support to children, young </w:t>
      </w:r>
      <w:r w:rsidR="00376D2F">
        <w:t>people</w:t>
      </w:r>
      <w:r>
        <w:t xml:space="preserve"> and families who need extra help </w:t>
      </w:r>
    </w:p>
    <w:p w14:paraId="7D519A58" w14:textId="77777777" w:rsidR="0048462D" w:rsidRDefault="0048462D" w:rsidP="00376D2F">
      <w:pPr>
        <w:pStyle w:val="ListBullet1"/>
        <w:numPr>
          <w:ilvl w:val="0"/>
          <w:numId w:val="22"/>
        </w:numPr>
      </w:pPr>
      <w:r>
        <w:t xml:space="preserve">Protect children and young people from harm </w:t>
      </w:r>
    </w:p>
    <w:p w14:paraId="3E9B1BE1" w14:textId="77777777" w:rsidR="00D3547A" w:rsidRDefault="0048462D" w:rsidP="00D3547A">
      <w:pPr>
        <w:pStyle w:val="ListBullet1"/>
        <w:numPr>
          <w:ilvl w:val="0"/>
          <w:numId w:val="22"/>
        </w:numPr>
      </w:pPr>
      <w:r>
        <w:t>Give care and a ho</w:t>
      </w:r>
      <w:r w:rsidR="00E2280D">
        <w:t>m</w:t>
      </w:r>
      <w:r>
        <w:t>e to children and young people when needed</w:t>
      </w:r>
    </w:p>
    <w:p w14:paraId="5F894E98" w14:textId="77777777" w:rsidR="00D3547A" w:rsidRDefault="00D3547A" w:rsidP="00D3547A">
      <w:pPr>
        <w:pStyle w:val="ListBullet1"/>
        <w:numPr>
          <w:ilvl w:val="0"/>
          <w:numId w:val="0"/>
        </w:numPr>
        <w:ind w:left="720"/>
      </w:pPr>
    </w:p>
    <w:p w14:paraId="3198FE7A" w14:textId="77777777" w:rsidR="00A5356E" w:rsidRDefault="00376D2F" w:rsidP="00376D2F">
      <w:pPr>
        <w:pStyle w:val="Heading5"/>
      </w:pPr>
      <w:r>
        <w:t>Children’s</w:t>
      </w:r>
      <w:r w:rsidR="00A5356E">
        <w:t xml:space="preserve"> social care is a very important service. These new plans </w:t>
      </w:r>
      <w:r>
        <w:t>show</w:t>
      </w:r>
      <w:r w:rsidR="00A5356E">
        <w:t xml:space="preserve"> how the government wants the best for every child who needs help or care. </w:t>
      </w:r>
      <w:r>
        <w:t>Children’s</w:t>
      </w:r>
      <w:r w:rsidR="00A5356E">
        <w:t xml:space="preserve"> social care covers a lot of people who work with children and families all over the country. </w:t>
      </w:r>
    </w:p>
    <w:p w14:paraId="55675F51" w14:textId="77777777" w:rsidR="00A5356E" w:rsidRDefault="00A5356E" w:rsidP="00A5356E">
      <w:r>
        <w:t>In this document the government are talking about changes to the who</w:t>
      </w:r>
      <w:r w:rsidR="00E2280D">
        <w:t>le</w:t>
      </w:r>
      <w:r>
        <w:t xml:space="preserve"> country including </w:t>
      </w:r>
      <w:r w:rsidR="00E2280D">
        <w:t>C</w:t>
      </w:r>
      <w:r>
        <w:t>entral Bedfordshi</w:t>
      </w:r>
      <w:r w:rsidR="00376D2F">
        <w:t>re</w:t>
      </w:r>
      <w:r>
        <w:t>.</w:t>
      </w:r>
    </w:p>
    <w:p w14:paraId="79C08DD3" w14:textId="77777777" w:rsidR="00A5356E" w:rsidRDefault="00A5356E" w:rsidP="00A5356E">
      <w:r>
        <w:t xml:space="preserve">They also explain: </w:t>
      </w:r>
    </w:p>
    <w:p w14:paraId="6B0DCAF7" w14:textId="77777777" w:rsidR="00A5356E" w:rsidRDefault="00A5356E" w:rsidP="00A5356E">
      <w:pPr>
        <w:pStyle w:val="NormalWeb"/>
        <w:numPr>
          <w:ilvl w:val="0"/>
          <w:numId w:val="21"/>
        </w:numPr>
        <w:shd w:val="clear" w:color="auto" w:fill="FFFFFF"/>
        <w:spacing w:before="225" w:beforeAutospacing="0" w:after="225" w:afterAutospacing="0"/>
        <w:rPr>
          <w:rFonts w:ascii="Arial" w:hAnsi="Arial" w:cs="Arial"/>
          <w:color w:val="0B0C0C"/>
        </w:rPr>
      </w:pPr>
      <w:r>
        <w:rPr>
          <w:rFonts w:ascii="Arial" w:hAnsi="Arial" w:cs="Arial"/>
          <w:color w:val="0B0C0C"/>
        </w:rPr>
        <w:t xml:space="preserve">When </w:t>
      </w:r>
      <w:r w:rsidR="00E2280D">
        <w:rPr>
          <w:rFonts w:ascii="Arial" w:hAnsi="Arial" w:cs="Arial"/>
          <w:color w:val="0B0C0C"/>
        </w:rPr>
        <w:t>they</w:t>
      </w:r>
      <w:r>
        <w:rPr>
          <w:rFonts w:ascii="Arial" w:hAnsi="Arial" w:cs="Arial"/>
          <w:color w:val="0B0C0C"/>
        </w:rPr>
        <w:t xml:space="preserve"> talk about care, it means a child is looked after by their local authority if they cannot be looked after by their parents. </w:t>
      </w:r>
      <w:r w:rsidR="00E2280D">
        <w:rPr>
          <w:rFonts w:ascii="Arial" w:hAnsi="Arial" w:cs="Arial"/>
          <w:color w:val="0B0C0C"/>
        </w:rPr>
        <w:t>The government</w:t>
      </w:r>
      <w:r>
        <w:rPr>
          <w:rFonts w:ascii="Arial" w:hAnsi="Arial" w:cs="Arial"/>
          <w:color w:val="0B0C0C"/>
        </w:rPr>
        <w:t xml:space="preserve"> believe care should always provide a child with love, safety and stability. This will help make sure that every child can grow up to achieve their best.</w:t>
      </w:r>
    </w:p>
    <w:p w14:paraId="0B30548E" w14:textId="77777777" w:rsidR="00A5356E" w:rsidRDefault="00A5356E" w:rsidP="00A5356E">
      <w:pPr>
        <w:pStyle w:val="NormalWeb"/>
        <w:numPr>
          <w:ilvl w:val="0"/>
          <w:numId w:val="21"/>
        </w:numPr>
        <w:shd w:val="clear" w:color="auto" w:fill="FFFFFF"/>
        <w:spacing w:before="225" w:beforeAutospacing="0" w:after="225" w:afterAutospacing="0"/>
        <w:rPr>
          <w:rFonts w:ascii="Arial" w:hAnsi="Arial" w:cs="Arial"/>
          <w:color w:val="0B0C0C"/>
        </w:rPr>
      </w:pPr>
      <w:r>
        <w:rPr>
          <w:rFonts w:ascii="Arial" w:hAnsi="Arial" w:cs="Arial"/>
          <w:color w:val="0B0C0C"/>
        </w:rPr>
        <w:t>A local authority is your local government. Local authorities are responsible for their communities. They make decisions about things that happen in your community and keep children safe.</w:t>
      </w:r>
    </w:p>
    <w:p w14:paraId="58287193" w14:textId="77777777" w:rsidR="00A5356E" w:rsidRDefault="00A5356E" w:rsidP="00A5356E">
      <w:pPr>
        <w:pStyle w:val="NormalWeb"/>
        <w:numPr>
          <w:ilvl w:val="0"/>
          <w:numId w:val="21"/>
        </w:numPr>
        <w:shd w:val="clear" w:color="auto" w:fill="FFFFFF"/>
        <w:spacing w:before="225" w:beforeAutospacing="0" w:after="225" w:afterAutospacing="0"/>
        <w:rPr>
          <w:rFonts w:ascii="Arial" w:hAnsi="Arial" w:cs="Arial"/>
          <w:color w:val="0B0C0C"/>
        </w:rPr>
      </w:pPr>
      <w:r>
        <w:rPr>
          <w:rFonts w:ascii="Arial" w:hAnsi="Arial" w:cs="Arial"/>
          <w:color w:val="0B0C0C"/>
        </w:rPr>
        <w:t xml:space="preserve">When </w:t>
      </w:r>
      <w:r w:rsidR="00E2280D">
        <w:rPr>
          <w:rFonts w:ascii="Arial" w:hAnsi="Arial" w:cs="Arial"/>
          <w:color w:val="0B0C0C"/>
        </w:rPr>
        <w:t xml:space="preserve">the government </w:t>
      </w:r>
      <w:r>
        <w:rPr>
          <w:rFonts w:ascii="Arial" w:hAnsi="Arial" w:cs="Arial"/>
          <w:color w:val="0B0C0C"/>
        </w:rPr>
        <w:t>talk about a social worker, they usually work for your local authority. Their job is to help children and families. They listen to children and families. They make decisions to keep children safe.</w:t>
      </w:r>
    </w:p>
    <w:p w14:paraId="2299F1C4" w14:textId="77777777" w:rsidR="00A5356E" w:rsidRDefault="00A5356E" w:rsidP="00A5356E">
      <w:pPr>
        <w:pStyle w:val="NormalWeb"/>
        <w:numPr>
          <w:ilvl w:val="0"/>
          <w:numId w:val="21"/>
        </w:numPr>
        <w:shd w:val="clear" w:color="auto" w:fill="FFFFFF"/>
        <w:spacing w:before="225" w:beforeAutospacing="0" w:after="225" w:afterAutospacing="0"/>
        <w:rPr>
          <w:rFonts w:ascii="Arial" w:hAnsi="Arial" w:cs="Arial"/>
          <w:color w:val="0B0C0C"/>
        </w:rPr>
      </w:pPr>
      <w:r>
        <w:rPr>
          <w:rFonts w:ascii="Arial" w:hAnsi="Arial" w:cs="Arial"/>
          <w:color w:val="0B0C0C"/>
        </w:rPr>
        <w:lastRenderedPageBreak/>
        <w:t xml:space="preserve">When </w:t>
      </w:r>
      <w:r w:rsidR="00E2280D">
        <w:rPr>
          <w:rFonts w:ascii="Arial" w:hAnsi="Arial" w:cs="Arial"/>
          <w:color w:val="0B0C0C"/>
        </w:rPr>
        <w:t xml:space="preserve">the government </w:t>
      </w:r>
      <w:r>
        <w:rPr>
          <w:rFonts w:ascii="Arial" w:hAnsi="Arial" w:cs="Arial"/>
          <w:color w:val="0B0C0C"/>
        </w:rPr>
        <w:t xml:space="preserve">talk about children in this guide, </w:t>
      </w:r>
      <w:r w:rsidR="00E2280D">
        <w:rPr>
          <w:rFonts w:ascii="Arial" w:hAnsi="Arial" w:cs="Arial"/>
          <w:color w:val="0B0C0C"/>
        </w:rPr>
        <w:t>the</w:t>
      </w:r>
      <w:r w:rsidR="00D3547A">
        <w:rPr>
          <w:rFonts w:ascii="Arial" w:hAnsi="Arial" w:cs="Arial"/>
          <w:color w:val="0B0C0C"/>
        </w:rPr>
        <w:t>y</w:t>
      </w:r>
      <w:r w:rsidR="00E2280D">
        <w:rPr>
          <w:rFonts w:ascii="Arial" w:hAnsi="Arial" w:cs="Arial"/>
          <w:color w:val="0B0C0C"/>
        </w:rPr>
        <w:t xml:space="preserve"> </w:t>
      </w:r>
      <w:r>
        <w:rPr>
          <w:rFonts w:ascii="Arial" w:hAnsi="Arial" w:cs="Arial"/>
          <w:color w:val="0B0C0C"/>
        </w:rPr>
        <w:t>mean children under 18 and young people over 18 who have left care.</w:t>
      </w:r>
    </w:p>
    <w:p w14:paraId="06DCAC1F" w14:textId="77777777" w:rsidR="00A5356E" w:rsidRPr="00A5356E" w:rsidRDefault="00A5356E" w:rsidP="00A5356E"/>
    <w:p w14:paraId="5AC3D26A" w14:textId="77777777" w:rsidR="00A5356E" w:rsidRDefault="00A5356E" w:rsidP="00A5356E">
      <w:pPr>
        <w:pStyle w:val="ListBullet1"/>
        <w:numPr>
          <w:ilvl w:val="0"/>
          <w:numId w:val="0"/>
        </w:numPr>
      </w:pPr>
    </w:p>
    <w:p w14:paraId="256C0C58" w14:textId="77777777" w:rsidR="00A5356E" w:rsidRPr="0048462D" w:rsidRDefault="00A5356E" w:rsidP="00A5356E">
      <w:pPr>
        <w:pStyle w:val="ListBullet1"/>
        <w:numPr>
          <w:ilvl w:val="0"/>
          <w:numId w:val="0"/>
        </w:numPr>
      </w:pPr>
    </w:p>
    <w:p w14:paraId="3D224BA9" w14:textId="77777777" w:rsidR="00376D2F" w:rsidRDefault="00376D2F" w:rsidP="0036284E">
      <w:pPr>
        <w:pStyle w:val="Heading4"/>
      </w:pPr>
      <w:r>
        <w:t xml:space="preserve">These are just plans by the government and before any changes are made they are asking everyone in the country what they think, including children and young people! </w:t>
      </w:r>
    </w:p>
    <w:p w14:paraId="67BD5501" w14:textId="77777777" w:rsidR="00D3547A" w:rsidRDefault="00D3547A" w:rsidP="006812E9">
      <w:pPr>
        <w:pStyle w:val="NormalWeb"/>
        <w:shd w:val="clear" w:color="auto" w:fill="FFFFFF"/>
        <w:spacing w:before="225" w:beforeAutospacing="0" w:after="225" w:afterAutospacing="0"/>
      </w:pPr>
    </w:p>
    <w:p w14:paraId="6572F38F" w14:textId="77777777" w:rsidR="006812E9" w:rsidRPr="006812E9" w:rsidRDefault="00FF2E50" w:rsidP="006812E9">
      <w:pPr>
        <w:pStyle w:val="NormalWeb"/>
        <w:shd w:val="clear" w:color="auto" w:fill="FFFFFF"/>
        <w:spacing w:before="225" w:beforeAutospacing="0" w:after="225" w:afterAutospacing="0"/>
        <w:rPr>
          <w:rFonts w:ascii="Arial" w:hAnsi="Arial" w:cs="Arial"/>
          <w:color w:val="0B0C0C"/>
        </w:rPr>
      </w:pPr>
      <w:r w:rsidRPr="00D3547A">
        <w:rPr>
          <w:rFonts w:ascii="Arial" w:hAnsi="Arial" w:cs="Arial"/>
          <w:noProof/>
          <w:color w:val="0B0C0C"/>
        </w:rPr>
        <mc:AlternateContent>
          <mc:Choice Requires="wps">
            <w:drawing>
              <wp:anchor distT="0" distB="0" distL="114300" distR="114300" simplePos="0" relativeHeight="251660288" behindDoc="0" locked="0" layoutInCell="1" allowOverlap="1" wp14:anchorId="0A6D4416" wp14:editId="1CD9C959">
                <wp:simplePos x="0" y="0"/>
                <wp:positionH relativeFrom="column">
                  <wp:posOffset>441960</wp:posOffset>
                </wp:positionH>
                <wp:positionV relativeFrom="paragraph">
                  <wp:posOffset>227330</wp:posOffset>
                </wp:positionV>
                <wp:extent cx="5227320" cy="2171700"/>
                <wp:effectExtent l="19050" t="0" r="30480" b="38100"/>
                <wp:wrapNone/>
                <wp:docPr id="16" name="Cloud 16"/>
                <wp:cNvGraphicFramePr/>
                <a:graphic xmlns:a="http://schemas.openxmlformats.org/drawingml/2006/main">
                  <a:graphicData uri="http://schemas.microsoft.com/office/word/2010/wordprocessingShape">
                    <wps:wsp>
                      <wps:cNvSpPr/>
                      <wps:spPr>
                        <a:xfrm>
                          <a:off x="0" y="0"/>
                          <a:ext cx="5227320" cy="21717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FF1C70" w14:textId="77777777" w:rsidR="00FF2E50" w:rsidRPr="006812E9" w:rsidRDefault="00FF2E50" w:rsidP="00FF2E50">
                            <w:pPr>
                              <w:numPr>
                                <w:ilvl w:val="0"/>
                                <w:numId w:val="23"/>
                              </w:numPr>
                              <w:shd w:val="clear" w:color="auto" w:fill="FFFFFF"/>
                              <w:spacing w:before="0" w:after="75"/>
                              <w:ind w:left="1020"/>
                              <w:rPr>
                                <w:rFonts w:ascii="Arial" w:hAnsi="Arial" w:cs="Arial"/>
                                <w:i/>
                                <w:iCs/>
                                <w:color w:val="7030A0"/>
                              </w:rPr>
                            </w:pPr>
                            <w:r w:rsidRPr="006812E9">
                              <w:rPr>
                                <w:rFonts w:ascii="Arial" w:hAnsi="Arial" w:cs="Arial"/>
                                <w:i/>
                                <w:iCs/>
                                <w:color w:val="7030A0"/>
                              </w:rPr>
                              <w:t>think about your own opinions of the changes</w:t>
                            </w:r>
                          </w:p>
                          <w:p w14:paraId="1DF2E070" w14:textId="77777777" w:rsidR="00FF2E50" w:rsidRPr="006812E9" w:rsidRDefault="00FF2E50" w:rsidP="00FF2E50">
                            <w:pPr>
                              <w:numPr>
                                <w:ilvl w:val="0"/>
                                <w:numId w:val="23"/>
                              </w:numPr>
                              <w:shd w:val="clear" w:color="auto" w:fill="FFFFFF"/>
                              <w:spacing w:before="0" w:after="75"/>
                              <w:ind w:left="1020"/>
                              <w:rPr>
                                <w:rFonts w:ascii="Arial" w:hAnsi="Arial" w:cs="Arial"/>
                                <w:i/>
                                <w:iCs/>
                                <w:color w:val="7030A0"/>
                              </w:rPr>
                            </w:pPr>
                            <w:r w:rsidRPr="006812E9">
                              <w:rPr>
                                <w:rFonts w:ascii="Arial" w:hAnsi="Arial" w:cs="Arial"/>
                                <w:i/>
                                <w:iCs/>
                                <w:color w:val="7030A0"/>
                              </w:rPr>
                              <w:t>talk to other children, young people and adults about your ideas</w:t>
                            </w:r>
                          </w:p>
                          <w:p w14:paraId="0998E3CF" w14:textId="77777777" w:rsidR="00FF2E50" w:rsidRPr="006812E9" w:rsidRDefault="00FF2E50" w:rsidP="00FF2E50">
                            <w:pPr>
                              <w:numPr>
                                <w:ilvl w:val="0"/>
                                <w:numId w:val="23"/>
                              </w:numPr>
                              <w:shd w:val="clear" w:color="auto" w:fill="FFFFFF"/>
                              <w:spacing w:before="0" w:after="75"/>
                              <w:ind w:left="1020"/>
                              <w:rPr>
                                <w:rFonts w:ascii="Arial" w:hAnsi="Arial" w:cs="Arial"/>
                                <w:i/>
                                <w:iCs/>
                                <w:color w:val="7030A0"/>
                              </w:rPr>
                            </w:pPr>
                            <w:r w:rsidRPr="006812E9">
                              <w:rPr>
                                <w:rFonts w:ascii="Arial" w:hAnsi="Arial" w:cs="Arial"/>
                                <w:i/>
                                <w:iCs/>
                                <w:color w:val="7030A0"/>
                              </w:rPr>
                              <w:t>think about what could be done to make them happen</w:t>
                            </w:r>
                          </w:p>
                          <w:p w14:paraId="49683BBD" w14:textId="77777777" w:rsidR="00FF2E50" w:rsidRDefault="00FF2E50" w:rsidP="00FF2E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D4416" id="Cloud 16" o:spid="_x0000_s1026" style="position:absolute;margin-left:34.8pt;margin-top:17.9pt;width:411.6pt;height:1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567866,1315940;261366,1275874;838307,1754402;704236,1773555;1993884,1965087;1913054,1877616;3488147,1746962;3455839,1842929;4129704,1153917;4523084,1512649;5057674,771858;4882462,906383;4637310,272770;4646507,336312;3518519,198670;3608303,117634;2679123,237278;2722563,167402;1694039,261006;1851343,328771;499378,793726;471911,722392" o:connectangles="0,0,0,0,0,0,0,0,0,0,0,0,0,0,0,0,0,0,0,0,0,0" textboxrect="0,0,43200,43200"/>
                <v:textbox>
                  <w:txbxContent>
                    <w:p w14:paraId="68FF1C70" w14:textId="77777777" w:rsidR="00FF2E50" w:rsidRPr="006812E9" w:rsidRDefault="00FF2E50" w:rsidP="00FF2E50">
                      <w:pPr>
                        <w:numPr>
                          <w:ilvl w:val="0"/>
                          <w:numId w:val="23"/>
                        </w:numPr>
                        <w:shd w:val="clear" w:color="auto" w:fill="FFFFFF"/>
                        <w:spacing w:before="0" w:after="75"/>
                        <w:ind w:left="1020"/>
                        <w:rPr>
                          <w:rFonts w:ascii="Arial" w:hAnsi="Arial" w:cs="Arial"/>
                          <w:i/>
                          <w:iCs/>
                          <w:color w:val="7030A0"/>
                        </w:rPr>
                      </w:pPr>
                      <w:r w:rsidRPr="006812E9">
                        <w:rPr>
                          <w:rFonts w:ascii="Arial" w:hAnsi="Arial" w:cs="Arial"/>
                          <w:i/>
                          <w:iCs/>
                          <w:color w:val="7030A0"/>
                        </w:rPr>
                        <w:t>think about your own opinions of the changes</w:t>
                      </w:r>
                    </w:p>
                    <w:p w14:paraId="1DF2E070" w14:textId="77777777" w:rsidR="00FF2E50" w:rsidRPr="006812E9" w:rsidRDefault="00FF2E50" w:rsidP="00FF2E50">
                      <w:pPr>
                        <w:numPr>
                          <w:ilvl w:val="0"/>
                          <w:numId w:val="23"/>
                        </w:numPr>
                        <w:shd w:val="clear" w:color="auto" w:fill="FFFFFF"/>
                        <w:spacing w:before="0" w:after="75"/>
                        <w:ind w:left="1020"/>
                        <w:rPr>
                          <w:rFonts w:ascii="Arial" w:hAnsi="Arial" w:cs="Arial"/>
                          <w:i/>
                          <w:iCs/>
                          <w:color w:val="7030A0"/>
                        </w:rPr>
                      </w:pPr>
                      <w:r w:rsidRPr="006812E9">
                        <w:rPr>
                          <w:rFonts w:ascii="Arial" w:hAnsi="Arial" w:cs="Arial"/>
                          <w:i/>
                          <w:iCs/>
                          <w:color w:val="7030A0"/>
                        </w:rPr>
                        <w:t>talk to other children, young people and adults about your ideas</w:t>
                      </w:r>
                    </w:p>
                    <w:p w14:paraId="0998E3CF" w14:textId="77777777" w:rsidR="00FF2E50" w:rsidRPr="006812E9" w:rsidRDefault="00FF2E50" w:rsidP="00FF2E50">
                      <w:pPr>
                        <w:numPr>
                          <w:ilvl w:val="0"/>
                          <w:numId w:val="23"/>
                        </w:numPr>
                        <w:shd w:val="clear" w:color="auto" w:fill="FFFFFF"/>
                        <w:spacing w:before="0" w:after="75"/>
                        <w:ind w:left="1020"/>
                        <w:rPr>
                          <w:rFonts w:ascii="Arial" w:hAnsi="Arial" w:cs="Arial"/>
                          <w:i/>
                          <w:iCs/>
                          <w:color w:val="7030A0"/>
                        </w:rPr>
                      </w:pPr>
                      <w:r w:rsidRPr="006812E9">
                        <w:rPr>
                          <w:rFonts w:ascii="Arial" w:hAnsi="Arial" w:cs="Arial"/>
                          <w:i/>
                          <w:iCs/>
                          <w:color w:val="7030A0"/>
                        </w:rPr>
                        <w:t>think about what could be done to make them happen</w:t>
                      </w:r>
                    </w:p>
                    <w:p w14:paraId="49683BBD" w14:textId="77777777" w:rsidR="00FF2E50" w:rsidRDefault="00FF2E50" w:rsidP="00FF2E50">
                      <w:pPr>
                        <w:jc w:val="center"/>
                      </w:pPr>
                    </w:p>
                  </w:txbxContent>
                </v:textbox>
              </v:shape>
            </w:pict>
          </mc:Fallback>
        </mc:AlternateContent>
      </w:r>
      <w:r w:rsidRPr="00D3547A">
        <w:rPr>
          <w:rFonts w:ascii="Arial" w:hAnsi="Arial" w:cs="Arial"/>
          <w:noProof/>
          <w:color w:val="0B0C0C"/>
        </w:rPr>
        <mc:AlternateContent>
          <mc:Choice Requires="wps">
            <w:drawing>
              <wp:anchor distT="0" distB="0" distL="114300" distR="114300" simplePos="0" relativeHeight="251659264" behindDoc="1" locked="0" layoutInCell="1" allowOverlap="1" wp14:anchorId="6A0E2E80" wp14:editId="3D1AD62B">
                <wp:simplePos x="0" y="0"/>
                <wp:positionH relativeFrom="column">
                  <wp:posOffset>556260</wp:posOffset>
                </wp:positionH>
                <wp:positionV relativeFrom="paragraph">
                  <wp:posOffset>101600</wp:posOffset>
                </wp:positionV>
                <wp:extent cx="5158740" cy="1097280"/>
                <wp:effectExtent l="19050" t="0" r="41910" b="45720"/>
                <wp:wrapNone/>
                <wp:docPr id="13" name="Cloud 13"/>
                <wp:cNvGraphicFramePr/>
                <a:graphic xmlns:a="http://schemas.openxmlformats.org/drawingml/2006/main">
                  <a:graphicData uri="http://schemas.microsoft.com/office/word/2010/wordprocessingShape">
                    <wps:wsp>
                      <wps:cNvSpPr/>
                      <wps:spPr>
                        <a:xfrm>
                          <a:off x="0" y="0"/>
                          <a:ext cx="5158740" cy="109728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304D1B" w14:textId="77777777" w:rsidR="00FF2E50" w:rsidRDefault="00FF2E50" w:rsidP="00FF2E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E2E80" id="Cloud 13" o:spid="_x0000_s1027" style="position:absolute;margin-left:43.8pt;margin-top:8pt;width:406.2pt;height:8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560416,664896;257937,644652;827309,886435;694997,896112;1967725,992886;1887956,948690;3442384,882675;3410500,931164;4075524,583032;4463743,764286;4991320,389992;4818406,457962;4576471,137820;4585547,169926;3472357,100381;3560964,59436;2643974,119888;2686844,84582;1671814,131877;1827054,166116;492827,401041;465720,364998" o:connectangles="0,0,0,0,0,0,0,0,0,0,0,0,0,0,0,0,0,0,0,0,0,0" textboxrect="0,0,43200,43200"/>
                <v:textbox>
                  <w:txbxContent>
                    <w:p w14:paraId="31304D1B" w14:textId="77777777" w:rsidR="00FF2E50" w:rsidRDefault="00FF2E50" w:rsidP="00FF2E50">
                      <w:pPr>
                        <w:jc w:val="center"/>
                      </w:pPr>
                    </w:p>
                  </w:txbxContent>
                </v:textbox>
              </v:shape>
            </w:pict>
          </mc:Fallback>
        </mc:AlternateContent>
      </w:r>
      <w:r w:rsidR="006812E9" w:rsidRPr="006812E9">
        <w:rPr>
          <w:rFonts w:ascii="Arial" w:hAnsi="Arial" w:cs="Arial"/>
          <w:color w:val="0B0C0C"/>
        </w:rPr>
        <w:t>As you are reading this, you may want to:</w:t>
      </w:r>
    </w:p>
    <w:p w14:paraId="05F699E2" w14:textId="77777777" w:rsidR="00FF2E50" w:rsidRDefault="00FF2E50" w:rsidP="006812E9">
      <w:pPr>
        <w:shd w:val="clear" w:color="auto" w:fill="FFFFFF"/>
        <w:spacing w:before="225" w:after="225"/>
        <w:rPr>
          <w:rFonts w:ascii="Arial" w:hAnsi="Arial" w:cs="Arial"/>
          <w:color w:val="0B0C0C"/>
        </w:rPr>
      </w:pPr>
    </w:p>
    <w:p w14:paraId="607A19EA" w14:textId="77777777" w:rsidR="00FF2E50" w:rsidRDefault="00FF2E50" w:rsidP="006812E9">
      <w:pPr>
        <w:shd w:val="clear" w:color="auto" w:fill="FFFFFF"/>
        <w:spacing w:before="225" w:after="225"/>
        <w:rPr>
          <w:rFonts w:ascii="Arial" w:hAnsi="Arial" w:cs="Arial"/>
          <w:color w:val="0B0C0C"/>
        </w:rPr>
      </w:pPr>
    </w:p>
    <w:p w14:paraId="4741034B" w14:textId="77777777" w:rsidR="00FF2E50" w:rsidRDefault="00FF2E50" w:rsidP="006812E9">
      <w:pPr>
        <w:shd w:val="clear" w:color="auto" w:fill="FFFFFF"/>
        <w:spacing w:before="225" w:after="225"/>
        <w:rPr>
          <w:rFonts w:ascii="Arial" w:hAnsi="Arial" w:cs="Arial"/>
          <w:color w:val="0B0C0C"/>
        </w:rPr>
      </w:pPr>
    </w:p>
    <w:p w14:paraId="2428338F" w14:textId="77777777" w:rsidR="00FF2E50" w:rsidRDefault="00FF2E50" w:rsidP="006812E9">
      <w:pPr>
        <w:shd w:val="clear" w:color="auto" w:fill="FFFFFF"/>
        <w:spacing w:before="225" w:after="225"/>
        <w:rPr>
          <w:rFonts w:ascii="Arial" w:hAnsi="Arial" w:cs="Arial"/>
          <w:color w:val="0B0C0C"/>
        </w:rPr>
      </w:pPr>
    </w:p>
    <w:p w14:paraId="354EAA39" w14:textId="77777777" w:rsidR="00937013" w:rsidRDefault="00937013" w:rsidP="006812E9">
      <w:pPr>
        <w:shd w:val="clear" w:color="auto" w:fill="FFFFFF"/>
        <w:spacing w:before="225" w:after="225"/>
        <w:rPr>
          <w:rFonts w:ascii="Arial" w:hAnsi="Arial" w:cs="Arial"/>
          <w:color w:val="0B0C0C"/>
        </w:rPr>
      </w:pPr>
    </w:p>
    <w:p w14:paraId="25E52C2B" w14:textId="77777777" w:rsidR="00937013" w:rsidRDefault="00937013" w:rsidP="006812E9">
      <w:pPr>
        <w:shd w:val="clear" w:color="auto" w:fill="FFFFFF"/>
        <w:spacing w:before="225" w:after="225"/>
        <w:rPr>
          <w:rFonts w:ascii="Arial" w:hAnsi="Arial" w:cs="Arial"/>
          <w:color w:val="0B0C0C"/>
        </w:rPr>
      </w:pPr>
    </w:p>
    <w:p w14:paraId="63DC30D4" w14:textId="77777777" w:rsidR="00937013" w:rsidRDefault="00937013" w:rsidP="006812E9">
      <w:pPr>
        <w:shd w:val="clear" w:color="auto" w:fill="FFFFFF"/>
        <w:spacing w:before="225" w:after="225"/>
        <w:rPr>
          <w:rFonts w:ascii="Arial" w:hAnsi="Arial" w:cs="Arial"/>
          <w:color w:val="0B0C0C"/>
        </w:rPr>
      </w:pPr>
    </w:p>
    <w:p w14:paraId="114A3299" w14:textId="77777777" w:rsidR="006812E9" w:rsidRPr="006812E9" w:rsidRDefault="006812E9" w:rsidP="006812E9">
      <w:pPr>
        <w:shd w:val="clear" w:color="auto" w:fill="FFFFFF"/>
        <w:spacing w:before="225" w:after="225"/>
        <w:rPr>
          <w:rFonts w:ascii="Arial" w:hAnsi="Arial" w:cs="Arial"/>
          <w:color w:val="0B0C0C"/>
        </w:rPr>
      </w:pPr>
      <w:r w:rsidRPr="006812E9">
        <w:rPr>
          <w:rFonts w:ascii="Arial" w:hAnsi="Arial" w:cs="Arial"/>
          <w:color w:val="0B0C0C"/>
        </w:rPr>
        <w:t>You can then tell us about your thoughts by replying to the consultation questions</w:t>
      </w:r>
      <w:r w:rsidR="00D3547A">
        <w:rPr>
          <w:rFonts w:ascii="Arial" w:hAnsi="Arial" w:cs="Arial"/>
          <w:color w:val="0B0C0C"/>
        </w:rPr>
        <w:t xml:space="preserve"> at the end</w:t>
      </w:r>
      <w:r w:rsidRPr="006812E9">
        <w:rPr>
          <w:rFonts w:ascii="Arial" w:hAnsi="Arial" w:cs="Arial"/>
          <w:color w:val="0B0C0C"/>
        </w:rPr>
        <w:t>.</w:t>
      </w:r>
    </w:p>
    <w:p w14:paraId="6683DB8A" w14:textId="77777777" w:rsidR="00FF2E50" w:rsidRDefault="00937013" w:rsidP="006812E9">
      <w:pPr>
        <w:shd w:val="clear" w:color="auto" w:fill="FFFFFF"/>
        <w:spacing w:before="225" w:after="225"/>
        <w:rPr>
          <w:rFonts w:ascii="Arial" w:hAnsi="Arial" w:cs="Arial"/>
          <w:color w:val="0B0C0C"/>
        </w:rPr>
      </w:pPr>
      <w:r>
        <w:rPr>
          <w:rFonts w:ascii="Arial" w:hAnsi="Arial" w:cs="Arial"/>
          <w:noProof/>
          <w:color w:val="0B0C0C"/>
        </w:rPr>
        <w:drawing>
          <wp:anchor distT="0" distB="0" distL="114300" distR="114300" simplePos="0" relativeHeight="251661312" behindDoc="0" locked="0" layoutInCell="1" allowOverlap="1" wp14:anchorId="4996F827" wp14:editId="3FBAC36A">
            <wp:simplePos x="0" y="0"/>
            <wp:positionH relativeFrom="column">
              <wp:posOffset>4880610</wp:posOffset>
            </wp:positionH>
            <wp:positionV relativeFrom="paragraph">
              <wp:posOffset>15875</wp:posOffset>
            </wp:positionV>
            <wp:extent cx="1405890" cy="1054100"/>
            <wp:effectExtent l="0" t="0" r="3810" b="0"/>
            <wp:wrapNone/>
            <wp:docPr id="17" name="Picture 17" descr="Yellow speech bubble on pin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Yellow speech bubble on pink backgroun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5890" cy="1054100"/>
                    </a:xfrm>
                    <a:prstGeom prst="rect">
                      <a:avLst/>
                    </a:prstGeom>
                  </pic:spPr>
                </pic:pic>
              </a:graphicData>
            </a:graphic>
          </wp:anchor>
        </w:drawing>
      </w:r>
    </w:p>
    <w:p w14:paraId="6B8A33AB" w14:textId="77777777" w:rsidR="006812E9" w:rsidRDefault="006812E9" w:rsidP="006812E9">
      <w:pPr>
        <w:shd w:val="clear" w:color="auto" w:fill="FFFFFF"/>
        <w:spacing w:before="225" w:after="225"/>
        <w:rPr>
          <w:rFonts w:ascii="Arial" w:hAnsi="Arial" w:cs="Arial"/>
          <w:noProof/>
          <w:color w:val="0B0C0C"/>
        </w:rPr>
      </w:pPr>
      <w:r w:rsidRPr="006812E9">
        <w:rPr>
          <w:rFonts w:ascii="Arial" w:hAnsi="Arial" w:cs="Arial"/>
          <w:color w:val="0B0C0C"/>
        </w:rPr>
        <w:t>If you are working in a group you might want to:</w:t>
      </w:r>
      <w:r w:rsidR="00937013" w:rsidRPr="00937013">
        <w:rPr>
          <w:rFonts w:ascii="Arial" w:hAnsi="Arial" w:cs="Arial"/>
          <w:noProof/>
          <w:color w:val="0B0C0C"/>
        </w:rPr>
        <w:t xml:space="preserve"> </w:t>
      </w:r>
    </w:p>
    <w:p w14:paraId="2FED0E99" w14:textId="77777777" w:rsidR="00937013" w:rsidRPr="006812E9" w:rsidRDefault="00937013" w:rsidP="006812E9">
      <w:pPr>
        <w:shd w:val="clear" w:color="auto" w:fill="FFFFFF"/>
        <w:spacing w:before="225" w:after="225"/>
        <w:rPr>
          <w:rFonts w:ascii="Arial" w:hAnsi="Arial" w:cs="Arial"/>
          <w:color w:val="0B0C0C"/>
        </w:rPr>
      </w:pPr>
    </w:p>
    <w:p w14:paraId="3455D794" w14:textId="77777777" w:rsidR="006812E9" w:rsidRPr="006812E9" w:rsidRDefault="006812E9" w:rsidP="00FF2E50">
      <w:pPr>
        <w:numPr>
          <w:ilvl w:val="0"/>
          <w:numId w:val="23"/>
        </w:numPr>
        <w:shd w:val="clear" w:color="auto" w:fill="FFFFFF"/>
        <w:spacing w:before="0" w:after="75"/>
        <w:ind w:left="1020"/>
        <w:rPr>
          <w:rFonts w:ascii="Arial" w:hAnsi="Arial" w:cs="Arial"/>
          <w:i/>
          <w:iCs/>
          <w:color w:val="7030A0"/>
        </w:rPr>
      </w:pPr>
      <w:r w:rsidRPr="006812E9">
        <w:rPr>
          <w:rFonts w:ascii="Arial" w:hAnsi="Arial" w:cs="Arial"/>
          <w:i/>
          <w:iCs/>
          <w:color w:val="7030A0"/>
        </w:rPr>
        <w:t>talk about which changes you think are the most important</w:t>
      </w:r>
    </w:p>
    <w:p w14:paraId="5C3C13FE" w14:textId="77777777" w:rsidR="006812E9" w:rsidRPr="006812E9" w:rsidRDefault="006812E9" w:rsidP="00FF2E50">
      <w:pPr>
        <w:numPr>
          <w:ilvl w:val="0"/>
          <w:numId w:val="23"/>
        </w:numPr>
        <w:shd w:val="clear" w:color="auto" w:fill="FFFFFF"/>
        <w:spacing w:before="0" w:after="75"/>
        <w:ind w:left="1020"/>
        <w:rPr>
          <w:rFonts w:ascii="Arial" w:hAnsi="Arial" w:cs="Arial"/>
          <w:i/>
          <w:iCs/>
          <w:color w:val="7030A0"/>
        </w:rPr>
      </w:pPr>
      <w:r w:rsidRPr="006812E9">
        <w:rPr>
          <w:rFonts w:ascii="Arial" w:hAnsi="Arial" w:cs="Arial"/>
          <w:i/>
          <w:iCs/>
          <w:color w:val="7030A0"/>
        </w:rPr>
        <w:t>work through a fictional story to see how these changes could make a difference to children’s lives</w:t>
      </w:r>
    </w:p>
    <w:p w14:paraId="07D7DF34" w14:textId="77777777" w:rsidR="006812E9" w:rsidRPr="006812E9" w:rsidRDefault="006812E9" w:rsidP="00FF2E50">
      <w:pPr>
        <w:numPr>
          <w:ilvl w:val="0"/>
          <w:numId w:val="23"/>
        </w:numPr>
        <w:shd w:val="clear" w:color="auto" w:fill="FFFFFF"/>
        <w:spacing w:before="0" w:after="75"/>
        <w:ind w:left="1020"/>
        <w:rPr>
          <w:rFonts w:ascii="Arial" w:hAnsi="Arial" w:cs="Arial"/>
          <w:i/>
          <w:iCs/>
          <w:color w:val="7030A0"/>
        </w:rPr>
      </w:pPr>
      <w:r w:rsidRPr="006812E9">
        <w:rPr>
          <w:rFonts w:ascii="Arial" w:hAnsi="Arial" w:cs="Arial"/>
          <w:i/>
          <w:iCs/>
          <w:color w:val="7030A0"/>
        </w:rPr>
        <w:t>share ideas about different things you could do to create the changes you want to see</w:t>
      </w:r>
    </w:p>
    <w:p w14:paraId="7F9A7EE4" w14:textId="77777777" w:rsidR="00937013" w:rsidRDefault="00937013" w:rsidP="006812E9">
      <w:pPr>
        <w:shd w:val="clear" w:color="auto" w:fill="FFFFFF"/>
        <w:spacing w:before="225" w:after="225"/>
        <w:rPr>
          <w:rFonts w:ascii="Arial" w:hAnsi="Arial" w:cs="Arial"/>
          <w:color w:val="0B0C0C"/>
        </w:rPr>
      </w:pPr>
    </w:p>
    <w:p w14:paraId="6502E916" w14:textId="77777777" w:rsidR="00937013" w:rsidRDefault="00937013" w:rsidP="006812E9">
      <w:pPr>
        <w:shd w:val="clear" w:color="auto" w:fill="FFFFFF"/>
        <w:spacing w:before="225" w:after="225"/>
        <w:rPr>
          <w:rFonts w:ascii="Arial" w:hAnsi="Arial" w:cs="Arial"/>
          <w:color w:val="0B0C0C"/>
        </w:rPr>
      </w:pPr>
      <w:r>
        <w:rPr>
          <w:rFonts w:ascii="Arial" w:hAnsi="Arial" w:cs="Arial"/>
          <w:color w:val="0B0C0C"/>
        </w:rPr>
        <w:t>The government</w:t>
      </w:r>
      <w:r w:rsidR="006812E9" w:rsidRPr="006812E9">
        <w:rPr>
          <w:rFonts w:ascii="Arial" w:hAnsi="Arial" w:cs="Arial"/>
          <w:color w:val="0B0C0C"/>
        </w:rPr>
        <w:t xml:space="preserve"> want to hear from </w:t>
      </w:r>
      <w:r w:rsidR="006812E9" w:rsidRPr="006812E9">
        <w:rPr>
          <w:rFonts w:ascii="Arial" w:hAnsi="Arial" w:cs="Arial"/>
          <w:i/>
          <w:iCs/>
          <w:color w:val="0B0C0C"/>
          <w:sz w:val="32"/>
          <w:szCs w:val="32"/>
        </w:rPr>
        <w:t>children and young people</w:t>
      </w:r>
      <w:r w:rsidR="006812E9" w:rsidRPr="006812E9">
        <w:rPr>
          <w:rFonts w:ascii="Arial" w:hAnsi="Arial" w:cs="Arial"/>
          <w:color w:val="0B0C0C"/>
        </w:rPr>
        <w:t xml:space="preserve"> </w:t>
      </w:r>
      <w:r w:rsidR="006812E9" w:rsidRPr="006812E9">
        <w:rPr>
          <w:rFonts w:ascii="Arial" w:hAnsi="Arial" w:cs="Arial"/>
          <w:i/>
          <w:iCs/>
          <w:color w:val="0B0C0C"/>
          <w:sz w:val="32"/>
          <w:szCs w:val="32"/>
        </w:rPr>
        <w:t>and their families</w:t>
      </w:r>
      <w:r w:rsidR="006812E9" w:rsidRPr="006812E9">
        <w:rPr>
          <w:rFonts w:ascii="Arial" w:hAnsi="Arial" w:cs="Arial"/>
          <w:color w:val="0B0C0C"/>
        </w:rPr>
        <w:t xml:space="preserve"> so </w:t>
      </w:r>
      <w:r>
        <w:rPr>
          <w:rFonts w:ascii="Arial" w:hAnsi="Arial" w:cs="Arial"/>
          <w:color w:val="0B0C0C"/>
        </w:rPr>
        <w:t>they</w:t>
      </w:r>
      <w:r w:rsidR="006812E9" w:rsidRPr="006812E9">
        <w:rPr>
          <w:rFonts w:ascii="Arial" w:hAnsi="Arial" w:cs="Arial"/>
          <w:color w:val="0B0C0C"/>
        </w:rPr>
        <w:t xml:space="preserve"> can understand what </w:t>
      </w:r>
      <w:r>
        <w:rPr>
          <w:rFonts w:ascii="Arial" w:hAnsi="Arial" w:cs="Arial"/>
          <w:color w:val="0B0C0C"/>
        </w:rPr>
        <w:t>people</w:t>
      </w:r>
      <w:r w:rsidR="006812E9" w:rsidRPr="006812E9">
        <w:rPr>
          <w:rFonts w:ascii="Arial" w:hAnsi="Arial" w:cs="Arial"/>
          <w:color w:val="0B0C0C"/>
        </w:rPr>
        <w:t xml:space="preserve"> think about </w:t>
      </w:r>
      <w:r>
        <w:rPr>
          <w:rFonts w:ascii="Arial" w:hAnsi="Arial" w:cs="Arial"/>
          <w:color w:val="0B0C0C"/>
        </w:rPr>
        <w:t>the new</w:t>
      </w:r>
      <w:r w:rsidR="006812E9" w:rsidRPr="006812E9">
        <w:rPr>
          <w:rFonts w:ascii="Arial" w:hAnsi="Arial" w:cs="Arial"/>
          <w:color w:val="0B0C0C"/>
        </w:rPr>
        <w:t xml:space="preserve"> plans before </w:t>
      </w:r>
      <w:r>
        <w:rPr>
          <w:rFonts w:ascii="Arial" w:hAnsi="Arial" w:cs="Arial"/>
          <w:color w:val="0B0C0C"/>
        </w:rPr>
        <w:t>they</w:t>
      </w:r>
      <w:r w:rsidR="006812E9" w:rsidRPr="006812E9">
        <w:rPr>
          <w:rFonts w:ascii="Arial" w:hAnsi="Arial" w:cs="Arial"/>
          <w:color w:val="0B0C0C"/>
        </w:rPr>
        <w:t xml:space="preserve"> finalise them. </w:t>
      </w:r>
    </w:p>
    <w:p w14:paraId="3BB4DF5D" w14:textId="77777777" w:rsidR="0036284E" w:rsidRDefault="006812E9" w:rsidP="00937013">
      <w:pPr>
        <w:shd w:val="clear" w:color="auto" w:fill="FFFFFF"/>
        <w:spacing w:before="225" w:after="225"/>
        <w:rPr>
          <w:rFonts w:ascii="Arial" w:hAnsi="Arial" w:cs="Arial"/>
          <w:b/>
          <w:bCs/>
          <w:color w:val="4F6228" w:themeColor="accent3" w:themeShade="80"/>
          <w:sz w:val="32"/>
          <w:szCs w:val="32"/>
        </w:rPr>
      </w:pPr>
      <w:r w:rsidRPr="006812E9">
        <w:rPr>
          <w:rFonts w:ascii="Arial" w:hAnsi="Arial" w:cs="Arial"/>
          <w:b/>
          <w:bCs/>
          <w:color w:val="4F6228" w:themeColor="accent3" w:themeShade="80"/>
          <w:sz w:val="32"/>
          <w:szCs w:val="32"/>
        </w:rPr>
        <w:t>Throughout this guide there are questions you can answer about our plans.</w:t>
      </w:r>
    </w:p>
    <w:p w14:paraId="24E9BB9E" w14:textId="77777777" w:rsidR="00D3547A" w:rsidRPr="00937013" w:rsidRDefault="00D3547A" w:rsidP="00937013">
      <w:pPr>
        <w:shd w:val="clear" w:color="auto" w:fill="FFFFFF"/>
        <w:spacing w:before="225" w:after="225"/>
        <w:rPr>
          <w:rFonts w:ascii="Arial" w:hAnsi="Arial" w:cs="Arial"/>
          <w:b/>
          <w:bCs/>
          <w:color w:val="4F6228" w:themeColor="accent3" w:themeShade="80"/>
          <w:sz w:val="32"/>
          <w:szCs w:val="32"/>
        </w:rPr>
      </w:pPr>
    </w:p>
    <w:p w14:paraId="35CF6528" w14:textId="77777777" w:rsidR="00937013" w:rsidRDefault="00937013" w:rsidP="00937013">
      <w:pPr>
        <w:rPr>
          <w:rFonts w:ascii="Arial" w:hAnsi="Arial" w:cs="Arial"/>
          <w:color w:val="0B0C0C"/>
          <w:shd w:val="clear" w:color="auto" w:fill="FFFFFF"/>
        </w:rPr>
      </w:pPr>
      <w:r>
        <w:rPr>
          <w:rFonts w:ascii="Arial" w:hAnsi="Arial" w:cs="Arial"/>
          <w:color w:val="0B0C0C"/>
          <w:shd w:val="clear" w:color="auto" w:fill="FFFFFF"/>
        </w:rPr>
        <w:t>If there is anything here that you do not understand, you can ask an adult to explain it to you. This could be a parent, social worker,</w:t>
      </w:r>
      <w:r w:rsidR="00D3547A">
        <w:rPr>
          <w:rFonts w:ascii="Arial" w:hAnsi="Arial" w:cs="Arial"/>
          <w:color w:val="0B0C0C"/>
          <w:shd w:val="clear" w:color="auto" w:fill="FFFFFF"/>
        </w:rPr>
        <w:t xml:space="preserve"> support worker,</w:t>
      </w:r>
      <w:r>
        <w:rPr>
          <w:rFonts w:ascii="Arial" w:hAnsi="Arial" w:cs="Arial"/>
          <w:color w:val="0B0C0C"/>
          <w:shd w:val="clear" w:color="auto" w:fill="FFFFFF"/>
        </w:rPr>
        <w:t xml:space="preserve"> teacher or another adult you trust.</w:t>
      </w:r>
    </w:p>
    <w:p w14:paraId="70687151" w14:textId="77777777" w:rsidR="00937013" w:rsidRDefault="00937013" w:rsidP="00937013">
      <w:pPr>
        <w:rPr>
          <w:rFonts w:ascii="Arial" w:hAnsi="Arial" w:cs="Arial"/>
          <w:color w:val="0B0C0C"/>
          <w:shd w:val="clear" w:color="auto" w:fill="FFFFFF"/>
        </w:rPr>
      </w:pPr>
    </w:p>
    <w:p w14:paraId="71D01CB2" w14:textId="77777777" w:rsidR="00937013" w:rsidRPr="00937013" w:rsidRDefault="00937013" w:rsidP="00937013"/>
    <w:p w14:paraId="57E9C4A2" w14:textId="77777777" w:rsidR="00937013" w:rsidRDefault="00937013" w:rsidP="00937013">
      <w:pPr>
        <w:pStyle w:val="Heading2"/>
        <w:rPr>
          <w:b/>
          <w:color w:val="000000" w:themeColor="text1"/>
          <w:sz w:val="72"/>
        </w:rPr>
      </w:pPr>
      <w:r w:rsidRPr="00F2505F">
        <w:rPr>
          <w:b/>
          <w:color w:val="000000" w:themeColor="text1"/>
          <w:sz w:val="72"/>
        </w:rPr>
        <w:t>Stable Homes, Built on Love: strategy and consultation</w:t>
      </w:r>
    </w:p>
    <w:p w14:paraId="3E297150" w14:textId="77777777" w:rsidR="00C77576" w:rsidRDefault="00937013" w:rsidP="0051387F">
      <w:pPr>
        <w:pStyle w:val="Heading5"/>
      </w:pPr>
      <w:r>
        <w:t xml:space="preserve">What are the plans? </w:t>
      </w:r>
    </w:p>
    <w:p w14:paraId="56ECEA92" w14:textId="77777777" w:rsidR="00625C90" w:rsidRPr="00823FEC" w:rsidRDefault="00937013" w:rsidP="00937013">
      <w:pPr>
        <w:rPr>
          <w:sz w:val="28"/>
          <w:szCs w:val="28"/>
        </w:rPr>
      </w:pPr>
      <w:r w:rsidRPr="00823FEC">
        <w:rPr>
          <w:sz w:val="28"/>
          <w:szCs w:val="28"/>
        </w:rPr>
        <w:t xml:space="preserve">The </w:t>
      </w:r>
      <w:r w:rsidR="00625C90" w:rsidRPr="00823FEC">
        <w:rPr>
          <w:sz w:val="28"/>
          <w:szCs w:val="28"/>
        </w:rPr>
        <w:t>government</w:t>
      </w:r>
      <w:r w:rsidRPr="00823FEC">
        <w:rPr>
          <w:sz w:val="28"/>
          <w:szCs w:val="28"/>
        </w:rPr>
        <w:t xml:space="preserve"> have </w:t>
      </w:r>
      <w:r w:rsidR="00625C90" w:rsidRPr="00823FEC">
        <w:rPr>
          <w:sz w:val="28"/>
          <w:szCs w:val="28"/>
        </w:rPr>
        <w:t>p</w:t>
      </w:r>
      <w:r w:rsidRPr="00823FEC">
        <w:rPr>
          <w:sz w:val="28"/>
          <w:szCs w:val="28"/>
        </w:rPr>
        <w:t xml:space="preserve">ut the plans into 6 </w:t>
      </w:r>
      <w:r w:rsidR="00625C90" w:rsidRPr="00823FEC">
        <w:rPr>
          <w:sz w:val="28"/>
          <w:szCs w:val="28"/>
        </w:rPr>
        <w:t xml:space="preserve">Ambitions; </w:t>
      </w:r>
    </w:p>
    <w:p w14:paraId="59EFBB14" w14:textId="77777777" w:rsidR="00625C90" w:rsidRDefault="00625C90" w:rsidP="00625C90">
      <w:pPr>
        <w:pStyle w:val="Heading4"/>
      </w:pPr>
    </w:p>
    <w:tbl>
      <w:tblPr>
        <w:tblStyle w:val="TableGrid"/>
        <w:tblW w:w="0" w:type="auto"/>
        <w:tblLook w:val="04A0" w:firstRow="1" w:lastRow="0" w:firstColumn="1" w:lastColumn="0" w:noHBand="0" w:noVBand="1"/>
      </w:tblPr>
      <w:tblGrid>
        <w:gridCol w:w="10258"/>
      </w:tblGrid>
      <w:tr w:rsidR="00625C90" w14:paraId="6BC70928" w14:textId="77777777" w:rsidTr="00625C90">
        <w:trPr>
          <w:cnfStyle w:val="100000000000" w:firstRow="1" w:lastRow="0" w:firstColumn="0" w:lastColumn="0" w:oddVBand="0" w:evenVBand="0" w:oddHBand="0" w:evenHBand="0" w:firstRowFirstColumn="0" w:firstRowLastColumn="0" w:lastRowFirstColumn="0" w:lastRowLastColumn="0"/>
          <w:trHeight w:val="848"/>
        </w:trPr>
        <w:tc>
          <w:tcPr>
            <w:tcW w:w="10258" w:type="dxa"/>
            <w:vAlign w:val="center"/>
          </w:tcPr>
          <w:p w14:paraId="5CE8D883" w14:textId="77777777" w:rsidR="00625C90" w:rsidRPr="00823FEC" w:rsidRDefault="00625C90" w:rsidP="00625C90">
            <w:pPr>
              <w:jc w:val="center"/>
              <w:rPr>
                <w:sz w:val="32"/>
                <w:szCs w:val="32"/>
              </w:rPr>
            </w:pPr>
            <w:r w:rsidRPr="00823FEC">
              <w:rPr>
                <w:sz w:val="32"/>
                <w:szCs w:val="32"/>
              </w:rPr>
              <w:t xml:space="preserve">Ambitions </w:t>
            </w:r>
          </w:p>
        </w:tc>
      </w:tr>
      <w:tr w:rsidR="00625C90" w14:paraId="0797D889" w14:textId="77777777" w:rsidTr="00625C90">
        <w:trPr>
          <w:trHeight w:val="822"/>
        </w:trPr>
        <w:tc>
          <w:tcPr>
            <w:tcW w:w="10258" w:type="dxa"/>
            <w:vAlign w:val="center"/>
          </w:tcPr>
          <w:p w14:paraId="4DB72F21" w14:textId="77777777" w:rsidR="00625C90" w:rsidRPr="00823FEC" w:rsidRDefault="00625C90" w:rsidP="00625C90">
            <w:pPr>
              <w:pStyle w:val="Heading4"/>
              <w:rPr>
                <w:sz w:val="32"/>
                <w:szCs w:val="32"/>
              </w:rPr>
            </w:pPr>
            <w:r w:rsidRPr="00823FEC">
              <w:rPr>
                <w:sz w:val="32"/>
                <w:szCs w:val="32"/>
              </w:rPr>
              <w:t xml:space="preserve">Ambition 1: Family Help </w:t>
            </w:r>
          </w:p>
        </w:tc>
      </w:tr>
      <w:tr w:rsidR="00625C90" w14:paraId="20A64683" w14:textId="77777777" w:rsidTr="00625C90">
        <w:trPr>
          <w:trHeight w:val="848"/>
        </w:trPr>
        <w:tc>
          <w:tcPr>
            <w:tcW w:w="10258" w:type="dxa"/>
            <w:vAlign w:val="center"/>
          </w:tcPr>
          <w:p w14:paraId="675AC78C" w14:textId="77777777" w:rsidR="00625C90" w:rsidRPr="00823FEC" w:rsidRDefault="00625C90" w:rsidP="00625C90">
            <w:pPr>
              <w:pStyle w:val="Heading4"/>
              <w:rPr>
                <w:sz w:val="32"/>
                <w:szCs w:val="32"/>
              </w:rPr>
            </w:pPr>
            <w:r w:rsidRPr="00823FEC">
              <w:rPr>
                <w:sz w:val="32"/>
                <w:szCs w:val="32"/>
              </w:rPr>
              <w:t xml:space="preserve">Ambition 2: Keeping children safe </w:t>
            </w:r>
          </w:p>
        </w:tc>
      </w:tr>
      <w:tr w:rsidR="00625C90" w14:paraId="65B1DAC7" w14:textId="77777777" w:rsidTr="00625C90">
        <w:trPr>
          <w:trHeight w:val="822"/>
        </w:trPr>
        <w:tc>
          <w:tcPr>
            <w:tcW w:w="10258" w:type="dxa"/>
            <w:vAlign w:val="center"/>
          </w:tcPr>
          <w:p w14:paraId="25EBE4B6" w14:textId="77777777" w:rsidR="00625C90" w:rsidRPr="00823FEC" w:rsidRDefault="00625C90" w:rsidP="00625C90">
            <w:pPr>
              <w:pStyle w:val="Heading4"/>
              <w:rPr>
                <w:sz w:val="32"/>
                <w:szCs w:val="32"/>
              </w:rPr>
            </w:pPr>
            <w:r w:rsidRPr="00823FEC">
              <w:rPr>
                <w:sz w:val="32"/>
                <w:szCs w:val="32"/>
              </w:rPr>
              <w:t xml:space="preserve">Ambition 3: Supporting families to help children </w:t>
            </w:r>
          </w:p>
        </w:tc>
      </w:tr>
      <w:tr w:rsidR="00625C90" w14:paraId="2008FDFA" w14:textId="77777777" w:rsidTr="00625C90">
        <w:trPr>
          <w:trHeight w:val="822"/>
        </w:trPr>
        <w:tc>
          <w:tcPr>
            <w:tcW w:w="10258" w:type="dxa"/>
            <w:vAlign w:val="center"/>
          </w:tcPr>
          <w:p w14:paraId="7322FB20" w14:textId="77777777" w:rsidR="00625C90" w:rsidRPr="00823FEC" w:rsidRDefault="00625C90" w:rsidP="00625C90">
            <w:pPr>
              <w:pStyle w:val="Heading4"/>
              <w:rPr>
                <w:sz w:val="32"/>
                <w:szCs w:val="32"/>
              </w:rPr>
            </w:pPr>
            <w:r w:rsidRPr="00823FEC">
              <w:rPr>
                <w:sz w:val="32"/>
                <w:szCs w:val="32"/>
              </w:rPr>
              <w:t xml:space="preserve">Ambition 4: Make care better for children in care and care leavers </w:t>
            </w:r>
          </w:p>
        </w:tc>
      </w:tr>
      <w:tr w:rsidR="00625C90" w14:paraId="7DCC409A" w14:textId="77777777" w:rsidTr="00625C90">
        <w:trPr>
          <w:trHeight w:val="822"/>
        </w:trPr>
        <w:tc>
          <w:tcPr>
            <w:tcW w:w="10258" w:type="dxa"/>
            <w:vAlign w:val="center"/>
          </w:tcPr>
          <w:p w14:paraId="14042355" w14:textId="77777777" w:rsidR="00625C90" w:rsidRPr="00823FEC" w:rsidRDefault="00625C90" w:rsidP="00625C90">
            <w:pPr>
              <w:pStyle w:val="Heading4"/>
              <w:rPr>
                <w:sz w:val="32"/>
                <w:szCs w:val="32"/>
              </w:rPr>
            </w:pPr>
            <w:r w:rsidRPr="00823FEC">
              <w:rPr>
                <w:sz w:val="32"/>
                <w:szCs w:val="32"/>
              </w:rPr>
              <w:t xml:space="preserve">Ambition 5: Children have great social workers </w:t>
            </w:r>
          </w:p>
        </w:tc>
      </w:tr>
      <w:tr w:rsidR="00625C90" w14:paraId="22C4078E" w14:textId="77777777" w:rsidTr="00625C90">
        <w:trPr>
          <w:trHeight w:val="822"/>
        </w:trPr>
        <w:tc>
          <w:tcPr>
            <w:tcW w:w="10258" w:type="dxa"/>
            <w:vAlign w:val="center"/>
          </w:tcPr>
          <w:p w14:paraId="1FD75426" w14:textId="77777777" w:rsidR="00625C90" w:rsidRPr="00823FEC" w:rsidRDefault="00625C90" w:rsidP="00625C90">
            <w:pPr>
              <w:pStyle w:val="Heading4"/>
              <w:rPr>
                <w:sz w:val="32"/>
                <w:szCs w:val="32"/>
              </w:rPr>
            </w:pPr>
            <w:r w:rsidRPr="00823FEC">
              <w:rPr>
                <w:sz w:val="32"/>
                <w:szCs w:val="32"/>
              </w:rPr>
              <w:t xml:space="preserve">Ambition 6:  Improving the whole system for children and Families </w:t>
            </w:r>
          </w:p>
        </w:tc>
      </w:tr>
    </w:tbl>
    <w:p w14:paraId="55628C94" w14:textId="77777777" w:rsidR="00625C90" w:rsidRPr="00625C90" w:rsidRDefault="00625C90" w:rsidP="00625C90"/>
    <w:p w14:paraId="40B7FA3C" w14:textId="77777777" w:rsidR="00625C90" w:rsidRDefault="00823FEC" w:rsidP="00937013">
      <w:r>
        <w:rPr>
          <w:noProof/>
        </w:rPr>
        <w:lastRenderedPageBreak/>
        <w:drawing>
          <wp:anchor distT="0" distB="0" distL="114300" distR="114300" simplePos="0" relativeHeight="251662336" behindDoc="1" locked="0" layoutInCell="1" allowOverlap="1" wp14:anchorId="7AE78BC7" wp14:editId="1FEA3C11">
            <wp:simplePos x="0" y="0"/>
            <wp:positionH relativeFrom="margin">
              <wp:align>center</wp:align>
            </wp:positionH>
            <wp:positionV relativeFrom="paragraph">
              <wp:posOffset>6350</wp:posOffset>
            </wp:positionV>
            <wp:extent cx="3120390" cy="2080260"/>
            <wp:effectExtent l="0" t="0" r="3810" b="0"/>
            <wp:wrapTight wrapText="bothSides">
              <wp:wrapPolygon edited="0">
                <wp:start x="0" y="0"/>
                <wp:lineTo x="0" y="21363"/>
                <wp:lineTo x="21495" y="21363"/>
                <wp:lineTo x="21495" y="0"/>
                <wp:lineTo x="0" y="0"/>
              </wp:wrapPolygon>
            </wp:wrapTight>
            <wp:docPr id="19" name="Picture 19" descr="Family drawing on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amily drawing on pape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0390" cy="2080260"/>
                    </a:xfrm>
                    <a:prstGeom prst="rect">
                      <a:avLst/>
                    </a:prstGeom>
                  </pic:spPr>
                </pic:pic>
              </a:graphicData>
            </a:graphic>
            <wp14:sizeRelH relativeFrom="margin">
              <wp14:pctWidth>0</wp14:pctWidth>
            </wp14:sizeRelH>
            <wp14:sizeRelV relativeFrom="margin">
              <wp14:pctHeight>0</wp14:pctHeight>
            </wp14:sizeRelV>
          </wp:anchor>
        </w:drawing>
      </w:r>
    </w:p>
    <w:p w14:paraId="6D079BEC" w14:textId="77777777" w:rsidR="00823FEC" w:rsidRDefault="00823FEC" w:rsidP="00937013"/>
    <w:p w14:paraId="57F59B8D" w14:textId="77777777" w:rsidR="00823FEC" w:rsidRDefault="00823FEC" w:rsidP="00937013"/>
    <w:p w14:paraId="045D62F1" w14:textId="77777777" w:rsidR="00823FEC" w:rsidRDefault="00823FEC" w:rsidP="00937013"/>
    <w:p w14:paraId="0DA96E8D" w14:textId="77777777" w:rsidR="00823FEC" w:rsidRDefault="00823FEC" w:rsidP="00937013"/>
    <w:p w14:paraId="3802D723" w14:textId="77777777" w:rsidR="00823FEC" w:rsidRDefault="00823FEC" w:rsidP="00937013"/>
    <w:p w14:paraId="6004313B" w14:textId="77777777" w:rsidR="00937013" w:rsidRPr="00937013" w:rsidRDefault="00625C90" w:rsidP="00937013">
      <w:r>
        <w:t xml:space="preserve"> </w:t>
      </w:r>
    </w:p>
    <w:p w14:paraId="1BE18445" w14:textId="77777777" w:rsidR="00823FEC" w:rsidRDefault="00823FEC" w:rsidP="00823FEC">
      <w:pPr>
        <w:pStyle w:val="Heading2"/>
        <w:jc w:val="center"/>
        <w:rPr>
          <w:b/>
          <w:bCs/>
          <w:sz w:val="52"/>
          <w:szCs w:val="52"/>
        </w:rPr>
      </w:pPr>
      <w:r w:rsidRPr="00823FEC">
        <w:rPr>
          <w:b/>
          <w:bCs/>
          <w:sz w:val="52"/>
          <w:szCs w:val="52"/>
        </w:rPr>
        <w:t>Ambition 1: Family Help</w:t>
      </w:r>
    </w:p>
    <w:p w14:paraId="359C0AC2" w14:textId="77777777" w:rsidR="00823FEC" w:rsidRPr="00823FEC" w:rsidRDefault="00823FEC" w:rsidP="00823FEC"/>
    <w:p w14:paraId="3E557717" w14:textId="77777777" w:rsidR="00823FEC" w:rsidRPr="00823FEC" w:rsidRDefault="00823FEC" w:rsidP="00823FEC">
      <w:pPr>
        <w:shd w:val="clear" w:color="auto" w:fill="FFFFFF"/>
        <w:spacing w:before="225" w:after="225"/>
        <w:rPr>
          <w:rFonts w:ascii="Arial" w:hAnsi="Arial" w:cs="Arial"/>
          <w:color w:val="0B0C0C"/>
        </w:rPr>
      </w:pPr>
      <w:r w:rsidRPr="00823FEC">
        <w:rPr>
          <w:rFonts w:ascii="Arial" w:hAnsi="Arial" w:cs="Arial"/>
          <w:color w:val="0B0C0C"/>
        </w:rPr>
        <w:t>All families and children need help sometimes. Families, neighbours and friends can usually help each other. Sometimes help might come from a teacher, doctor, nurse, or people like youth workers.</w:t>
      </w:r>
    </w:p>
    <w:p w14:paraId="6FC67330" w14:textId="77777777" w:rsidR="00823FEC" w:rsidRPr="00823FEC" w:rsidRDefault="00823FEC" w:rsidP="00823FEC">
      <w:pPr>
        <w:shd w:val="clear" w:color="auto" w:fill="FFFFFF"/>
        <w:spacing w:before="225" w:after="225"/>
        <w:rPr>
          <w:rFonts w:ascii="Arial" w:hAnsi="Arial" w:cs="Arial"/>
          <w:color w:val="0B0C0C"/>
        </w:rPr>
      </w:pPr>
      <w:r w:rsidRPr="00823FEC">
        <w:rPr>
          <w:rFonts w:ascii="Arial" w:hAnsi="Arial" w:cs="Arial"/>
          <w:color w:val="0B0C0C"/>
        </w:rPr>
        <w:t xml:space="preserve">But sometimes families need more help than that. In future, these families will be supported by a new service called </w:t>
      </w:r>
      <w:r w:rsidRPr="00823FEC">
        <w:rPr>
          <w:rFonts w:ascii="Arial" w:hAnsi="Arial" w:cs="Arial"/>
          <w:b/>
          <w:bCs/>
          <w:color w:val="0B0C0C"/>
        </w:rPr>
        <w:t>Family Help</w:t>
      </w:r>
      <w:r w:rsidRPr="00823FEC">
        <w:rPr>
          <w:rFonts w:ascii="Arial" w:hAnsi="Arial" w:cs="Arial"/>
          <w:color w:val="0B0C0C"/>
        </w:rPr>
        <w:t>, so they can get the right help at the right time.</w:t>
      </w:r>
    </w:p>
    <w:p w14:paraId="2B3DDD5E" w14:textId="77777777" w:rsidR="00823FEC" w:rsidRPr="00823FEC" w:rsidRDefault="00823FEC" w:rsidP="00823FEC">
      <w:pPr>
        <w:shd w:val="clear" w:color="auto" w:fill="FFFFFF"/>
        <w:spacing w:before="225" w:after="225"/>
        <w:rPr>
          <w:rFonts w:ascii="Arial" w:hAnsi="Arial" w:cs="Arial"/>
          <w:color w:val="0B0C0C"/>
        </w:rPr>
      </w:pPr>
      <w:r w:rsidRPr="00823FEC">
        <w:rPr>
          <w:rFonts w:ascii="Arial" w:hAnsi="Arial" w:cs="Arial"/>
          <w:color w:val="0B0C0C"/>
        </w:rPr>
        <w:t xml:space="preserve">At the moment, when families need help from children’s social care, they often go through lots of meetings with different people. </w:t>
      </w:r>
      <w:r w:rsidR="00E2280D">
        <w:rPr>
          <w:rFonts w:ascii="Arial" w:hAnsi="Arial" w:cs="Arial"/>
          <w:color w:val="0B0C0C"/>
        </w:rPr>
        <w:t xml:space="preserve">The government </w:t>
      </w:r>
      <w:r w:rsidRPr="00823FEC">
        <w:rPr>
          <w:rFonts w:ascii="Arial" w:hAnsi="Arial" w:cs="Arial"/>
          <w:color w:val="0B0C0C"/>
        </w:rPr>
        <w:t>want to make it easier to get that help.</w:t>
      </w:r>
    </w:p>
    <w:p w14:paraId="7F622C65" w14:textId="77777777" w:rsidR="00823FEC" w:rsidRPr="00823FEC" w:rsidRDefault="00823FEC" w:rsidP="00823FEC">
      <w:pPr>
        <w:shd w:val="clear" w:color="auto" w:fill="FFFFFF"/>
        <w:spacing w:before="225" w:after="225"/>
        <w:rPr>
          <w:rFonts w:ascii="Arial" w:hAnsi="Arial" w:cs="Arial"/>
          <w:color w:val="0B0C0C"/>
        </w:rPr>
      </w:pPr>
      <w:r w:rsidRPr="00823FEC">
        <w:rPr>
          <w:rFonts w:ascii="Arial" w:hAnsi="Arial" w:cs="Arial"/>
          <w:color w:val="0B0C0C"/>
        </w:rPr>
        <w:t xml:space="preserve">Children and families might also feel like the help they get is not what they need or they might feel that they have too many changes of adults working with them. </w:t>
      </w:r>
      <w:r w:rsidR="00E2280D">
        <w:rPr>
          <w:rFonts w:ascii="Arial" w:hAnsi="Arial" w:cs="Arial"/>
          <w:color w:val="0B0C0C"/>
        </w:rPr>
        <w:t xml:space="preserve">The government </w:t>
      </w:r>
      <w:r w:rsidRPr="00823FEC">
        <w:rPr>
          <w:rFonts w:ascii="Arial" w:hAnsi="Arial" w:cs="Arial"/>
          <w:color w:val="0B0C0C"/>
        </w:rPr>
        <w:t>want that to change.</w:t>
      </w:r>
    </w:p>
    <w:p w14:paraId="744E294E" w14:textId="77777777" w:rsidR="00823FEC" w:rsidRPr="00823FEC" w:rsidRDefault="00823FEC" w:rsidP="00823FEC">
      <w:pPr>
        <w:shd w:val="clear" w:color="auto" w:fill="FFFFFF"/>
        <w:spacing w:before="225" w:after="225"/>
        <w:rPr>
          <w:rFonts w:ascii="Arial" w:hAnsi="Arial" w:cs="Arial"/>
          <w:color w:val="0B0C0C"/>
        </w:rPr>
      </w:pPr>
      <w:r>
        <w:rPr>
          <w:rFonts w:ascii="Arial" w:hAnsi="Arial" w:cs="Arial"/>
          <w:color w:val="0B0C0C"/>
        </w:rPr>
        <w:t xml:space="preserve">The government’s new plan is </w:t>
      </w:r>
      <w:r w:rsidRPr="00823FEC">
        <w:rPr>
          <w:rFonts w:ascii="Arial" w:hAnsi="Arial" w:cs="Arial"/>
          <w:color w:val="0B0C0C"/>
        </w:rPr>
        <w:t>to:</w:t>
      </w:r>
    </w:p>
    <w:p w14:paraId="75939709" w14:textId="77777777" w:rsidR="00823FEC" w:rsidRPr="00823FEC" w:rsidRDefault="00823FEC" w:rsidP="00823FEC">
      <w:pPr>
        <w:numPr>
          <w:ilvl w:val="0"/>
          <w:numId w:val="25"/>
        </w:numPr>
        <w:shd w:val="clear" w:color="auto" w:fill="FFFFFF"/>
        <w:spacing w:before="0" w:after="75"/>
        <w:ind w:left="1020"/>
        <w:rPr>
          <w:rFonts w:ascii="Arial" w:hAnsi="Arial" w:cs="Arial"/>
          <w:color w:val="0B0C0C"/>
        </w:rPr>
      </w:pPr>
      <w:r w:rsidRPr="00823FEC">
        <w:rPr>
          <w:rFonts w:ascii="Arial" w:hAnsi="Arial" w:cs="Arial"/>
          <w:color w:val="0B0C0C"/>
        </w:rPr>
        <w:t>make sure all children and families can get the right help at the right time, no matter what they need or where they come from</w:t>
      </w:r>
    </w:p>
    <w:p w14:paraId="3A161E4B" w14:textId="77777777" w:rsidR="00823FEC" w:rsidRPr="00823FEC" w:rsidRDefault="00823FEC" w:rsidP="00823FEC">
      <w:pPr>
        <w:numPr>
          <w:ilvl w:val="0"/>
          <w:numId w:val="25"/>
        </w:numPr>
        <w:shd w:val="clear" w:color="auto" w:fill="FFFFFF"/>
        <w:spacing w:before="0" w:after="75"/>
        <w:ind w:left="1020"/>
        <w:rPr>
          <w:rFonts w:ascii="Arial" w:hAnsi="Arial" w:cs="Arial"/>
          <w:color w:val="0B0C0C"/>
        </w:rPr>
      </w:pPr>
      <w:r w:rsidRPr="00823FEC">
        <w:rPr>
          <w:rFonts w:ascii="Arial" w:hAnsi="Arial" w:cs="Arial"/>
          <w:color w:val="0B0C0C"/>
        </w:rPr>
        <w:t>make it easier for children and families to get help</w:t>
      </w:r>
    </w:p>
    <w:p w14:paraId="7D94FDFB" w14:textId="77777777" w:rsidR="00823FEC" w:rsidRPr="00823FEC" w:rsidRDefault="00823FEC" w:rsidP="00823FEC">
      <w:pPr>
        <w:numPr>
          <w:ilvl w:val="0"/>
          <w:numId w:val="25"/>
        </w:numPr>
        <w:shd w:val="clear" w:color="auto" w:fill="FFFFFF"/>
        <w:spacing w:before="0" w:after="75"/>
        <w:ind w:left="1020"/>
        <w:rPr>
          <w:rFonts w:ascii="Arial" w:hAnsi="Arial" w:cs="Arial"/>
          <w:color w:val="0B0C0C"/>
        </w:rPr>
      </w:pPr>
      <w:r w:rsidRPr="00823FEC">
        <w:rPr>
          <w:rFonts w:ascii="Arial" w:hAnsi="Arial" w:cs="Arial"/>
          <w:color w:val="0B0C0C"/>
        </w:rPr>
        <w:t>test a new way of giving help to families in up to 12 different parts of the country</w:t>
      </w:r>
    </w:p>
    <w:p w14:paraId="57E0851C" w14:textId="77777777" w:rsidR="00823FEC" w:rsidRPr="00823FEC" w:rsidRDefault="00823FEC" w:rsidP="00823FEC">
      <w:pPr>
        <w:numPr>
          <w:ilvl w:val="0"/>
          <w:numId w:val="25"/>
        </w:numPr>
        <w:shd w:val="clear" w:color="auto" w:fill="FFFFFF"/>
        <w:spacing w:before="0" w:after="75"/>
        <w:ind w:left="1020"/>
        <w:rPr>
          <w:rFonts w:ascii="Arial" w:hAnsi="Arial" w:cs="Arial"/>
          <w:color w:val="0B0C0C"/>
        </w:rPr>
      </w:pPr>
      <w:r w:rsidRPr="00823FEC">
        <w:rPr>
          <w:rFonts w:ascii="Arial" w:hAnsi="Arial" w:cs="Arial"/>
          <w:color w:val="0B0C0C"/>
        </w:rPr>
        <w:t>employ more adults, who do not always have to be social workers, to help children and families</w:t>
      </w:r>
    </w:p>
    <w:p w14:paraId="5B5F77FC" w14:textId="77777777" w:rsidR="00823FEC" w:rsidRPr="00823FEC" w:rsidRDefault="00823FEC" w:rsidP="00823FEC">
      <w:pPr>
        <w:numPr>
          <w:ilvl w:val="0"/>
          <w:numId w:val="25"/>
        </w:numPr>
        <w:shd w:val="clear" w:color="auto" w:fill="FFFFFF"/>
        <w:spacing w:before="0" w:after="75"/>
        <w:ind w:left="1020"/>
        <w:rPr>
          <w:rFonts w:ascii="Arial" w:hAnsi="Arial" w:cs="Arial"/>
          <w:color w:val="0B0C0C"/>
        </w:rPr>
      </w:pPr>
      <w:r w:rsidRPr="00823FEC">
        <w:rPr>
          <w:rFonts w:ascii="Arial" w:hAnsi="Arial" w:cs="Arial"/>
          <w:color w:val="0B0C0C"/>
        </w:rPr>
        <w:t>make changes to the help we give to disabled children including by reviewing how the law works</w:t>
      </w:r>
    </w:p>
    <w:p w14:paraId="788ADF34" w14:textId="77777777" w:rsidR="00823FEC" w:rsidRPr="00823FEC" w:rsidRDefault="00823FEC" w:rsidP="00823FEC">
      <w:pPr>
        <w:numPr>
          <w:ilvl w:val="0"/>
          <w:numId w:val="25"/>
        </w:numPr>
        <w:shd w:val="clear" w:color="auto" w:fill="FFFFFF"/>
        <w:spacing w:before="0" w:after="75"/>
        <w:ind w:left="1020"/>
        <w:rPr>
          <w:rFonts w:ascii="Arial" w:hAnsi="Arial" w:cs="Arial"/>
          <w:color w:val="0B0C0C"/>
        </w:rPr>
      </w:pPr>
      <w:r w:rsidRPr="00823FEC">
        <w:rPr>
          <w:rFonts w:ascii="Arial" w:hAnsi="Arial" w:cs="Arial"/>
          <w:color w:val="0B0C0C"/>
        </w:rPr>
        <w:t>make sure Family Help works for people who live in and come from all different places</w:t>
      </w:r>
    </w:p>
    <w:p w14:paraId="02A1B3DF" w14:textId="77777777" w:rsidR="00823FEC" w:rsidRPr="00823FEC" w:rsidRDefault="00823FEC" w:rsidP="00823FEC">
      <w:pPr>
        <w:numPr>
          <w:ilvl w:val="0"/>
          <w:numId w:val="25"/>
        </w:numPr>
        <w:shd w:val="clear" w:color="auto" w:fill="FFFFFF"/>
        <w:spacing w:before="0" w:after="75"/>
        <w:ind w:left="1020"/>
        <w:rPr>
          <w:rFonts w:ascii="Arial" w:hAnsi="Arial" w:cs="Arial"/>
          <w:color w:val="0B0C0C"/>
        </w:rPr>
      </w:pPr>
      <w:r w:rsidRPr="00823FEC">
        <w:rPr>
          <w:rFonts w:ascii="Arial" w:hAnsi="Arial" w:cs="Arial"/>
          <w:color w:val="0B0C0C"/>
        </w:rPr>
        <w:t>give better help to families that are experiencing problems linked to not having enough money</w:t>
      </w:r>
    </w:p>
    <w:p w14:paraId="107E2DBC" w14:textId="77777777" w:rsidR="00823FEC" w:rsidRDefault="00823FEC" w:rsidP="008D1289">
      <w:r>
        <w:rPr>
          <w:noProof/>
        </w:rPr>
        <w:lastRenderedPageBreak/>
        <w:drawing>
          <wp:anchor distT="0" distB="0" distL="114300" distR="114300" simplePos="0" relativeHeight="251663360" behindDoc="1" locked="0" layoutInCell="1" allowOverlap="1" wp14:anchorId="780F2BDE" wp14:editId="7912DFBA">
            <wp:simplePos x="0" y="0"/>
            <wp:positionH relativeFrom="column">
              <wp:posOffset>880110</wp:posOffset>
            </wp:positionH>
            <wp:positionV relativeFrom="paragraph">
              <wp:posOffset>169545</wp:posOffset>
            </wp:positionV>
            <wp:extent cx="4686300" cy="1859280"/>
            <wp:effectExtent l="0" t="0" r="0" b="3810"/>
            <wp:wrapTight wrapText="bothSides">
              <wp:wrapPolygon edited="0">
                <wp:start x="0" y="0"/>
                <wp:lineTo x="0" y="21304"/>
                <wp:lineTo x="21512" y="21304"/>
                <wp:lineTo x="21512" y="0"/>
                <wp:lineTo x="0" y="0"/>
              </wp:wrapPolygon>
            </wp:wrapTight>
            <wp:docPr id="20" name="Picture 20" descr="Hands holding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ands holding each other"/>
                    <pic:cNvPicPr/>
                  </pic:nvPicPr>
                  <pic:blipFill>
                    <a:blip r:embed="rId15" cstate="print">
                      <a:extLst>
                        <a:ext uri="{28A0092B-C50C-407E-A947-70E740481C1C}">
                          <a14:useLocalDpi xmlns:a14="http://schemas.microsoft.com/office/drawing/2010/main" val="0"/>
                        </a:ext>
                      </a:extLst>
                    </a:blip>
                    <a:stretch>
                      <a:fillRect/>
                    </a:stretch>
                  </pic:blipFill>
                  <pic:spPr>
                    <a:xfrm flipV="1">
                      <a:off x="0" y="0"/>
                      <a:ext cx="4686300" cy="1859280"/>
                    </a:xfrm>
                    <a:prstGeom prst="rect">
                      <a:avLst/>
                    </a:prstGeom>
                  </pic:spPr>
                </pic:pic>
              </a:graphicData>
            </a:graphic>
            <wp14:sizeRelH relativeFrom="margin">
              <wp14:pctWidth>0</wp14:pctWidth>
            </wp14:sizeRelH>
            <wp14:sizeRelV relativeFrom="margin">
              <wp14:pctHeight>0</wp14:pctHeight>
            </wp14:sizeRelV>
          </wp:anchor>
        </w:drawing>
      </w:r>
    </w:p>
    <w:p w14:paraId="53AD2FDC" w14:textId="77777777" w:rsidR="00823FEC" w:rsidRDefault="00823FEC" w:rsidP="008D1289"/>
    <w:p w14:paraId="3611DBFF" w14:textId="77777777" w:rsidR="00823FEC" w:rsidRDefault="00823FEC" w:rsidP="008D1289"/>
    <w:p w14:paraId="66318DA4" w14:textId="77777777" w:rsidR="00823FEC" w:rsidRDefault="00823FEC" w:rsidP="008D1289"/>
    <w:p w14:paraId="1613BBC6" w14:textId="77777777" w:rsidR="00823FEC" w:rsidRDefault="00823FEC" w:rsidP="008D1289"/>
    <w:p w14:paraId="0E1763B0" w14:textId="77777777" w:rsidR="00823FEC" w:rsidRDefault="00823FEC" w:rsidP="008D1289"/>
    <w:p w14:paraId="325818BA" w14:textId="77777777" w:rsidR="00823FEC" w:rsidRDefault="00823FEC" w:rsidP="008D1289"/>
    <w:p w14:paraId="78B95D7A" w14:textId="77777777" w:rsidR="00AB2547" w:rsidRPr="00AB2547" w:rsidRDefault="00AB2547" w:rsidP="00AB2547">
      <w:pPr>
        <w:pStyle w:val="Heading2"/>
        <w:jc w:val="center"/>
        <w:rPr>
          <w:b/>
          <w:bCs/>
          <w:sz w:val="52"/>
          <w:szCs w:val="52"/>
        </w:rPr>
      </w:pPr>
      <w:r w:rsidRPr="00AB2547">
        <w:rPr>
          <w:b/>
          <w:bCs/>
          <w:sz w:val="52"/>
          <w:szCs w:val="52"/>
        </w:rPr>
        <w:t>Ambition 2: Keeping children safe</w:t>
      </w:r>
    </w:p>
    <w:p w14:paraId="7A43FD37" w14:textId="77777777" w:rsidR="00AB2547" w:rsidRPr="00AB2547" w:rsidRDefault="00AB2547" w:rsidP="00AB2547">
      <w:pPr>
        <w:pStyle w:val="NormalWeb"/>
        <w:shd w:val="clear" w:color="auto" w:fill="FFFFFF"/>
        <w:spacing w:before="225" w:beforeAutospacing="0" w:after="225" w:afterAutospacing="0"/>
        <w:rPr>
          <w:rFonts w:ascii="Arial" w:hAnsi="Arial" w:cs="Arial"/>
          <w:b/>
          <w:bCs/>
          <w:color w:val="C00000"/>
        </w:rPr>
      </w:pPr>
      <w:r w:rsidRPr="00AB2547">
        <w:rPr>
          <w:rFonts w:ascii="Arial" w:hAnsi="Arial" w:cs="Arial"/>
          <w:b/>
          <w:bCs/>
          <w:color w:val="C00000"/>
        </w:rPr>
        <w:t>All children should be kept safe from harm.</w:t>
      </w:r>
    </w:p>
    <w:p w14:paraId="1D561667" w14:textId="77777777" w:rsidR="00AB2547" w:rsidRDefault="00AB2547"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Most often parents do the job of keeping children safe. But sometimes parents have problems of their own that mean they find it hard to keep their children safe and healthy. Sometimes children are hurt by people from inside or outside their family.</w:t>
      </w:r>
    </w:p>
    <w:p w14:paraId="0AA624CB" w14:textId="77777777" w:rsidR="00AB2547" w:rsidRDefault="00AB2547"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In the future, social workers, nurses, doctors, police officers, teachers and lots of other people will work better together to keep children safe. They should talk to children, their parents and family members about how best to help.</w:t>
      </w:r>
    </w:p>
    <w:p w14:paraId="22DE3C24" w14:textId="77777777" w:rsidR="00AB2547" w:rsidRDefault="00AB2547"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Sometimes, grandparents, aunts, uncles, other family members and family friends can also help. We should do more to make sure this can happen.</w:t>
      </w:r>
    </w:p>
    <w:p w14:paraId="42B5F3FD" w14:textId="77777777" w:rsidR="00AB2547" w:rsidRDefault="00AB2547"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Some children might need the help of a social worker with extra training and experience so they can make the best decisions about how to keep them safe.</w:t>
      </w:r>
    </w:p>
    <w:p w14:paraId="595E129E" w14:textId="77777777" w:rsidR="00AB2547" w:rsidRDefault="00AB2547"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If a child can’t live with their parents because it is not safe, their social worker and the family court should speak to them and their family about where they will live.</w:t>
      </w:r>
    </w:p>
    <w:p w14:paraId="08FD0BD9" w14:textId="77777777" w:rsidR="00AB2547" w:rsidRDefault="00AB2547"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The judge in the family court should listen to what everyone has to say. It’s their job to make safe decisions for that child and their family. They should make a decision as quickly as they can.</w:t>
      </w:r>
    </w:p>
    <w:p w14:paraId="6EBC2C24" w14:textId="77777777" w:rsidR="00AB2547" w:rsidRDefault="00E2280D"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The government </w:t>
      </w:r>
      <w:r w:rsidR="00AB2547">
        <w:rPr>
          <w:rFonts w:ascii="Arial" w:hAnsi="Arial" w:cs="Arial"/>
          <w:color w:val="0B0C0C"/>
        </w:rPr>
        <w:t>plan to:</w:t>
      </w:r>
    </w:p>
    <w:p w14:paraId="43F656A4" w14:textId="77777777" w:rsidR="00AB2547" w:rsidRDefault="00AB2547" w:rsidP="00AB2547">
      <w:pPr>
        <w:numPr>
          <w:ilvl w:val="0"/>
          <w:numId w:val="26"/>
        </w:numPr>
        <w:shd w:val="clear" w:color="auto" w:fill="FFFFFF"/>
        <w:spacing w:before="0" w:after="75"/>
        <w:ind w:left="1020"/>
        <w:rPr>
          <w:rFonts w:ascii="Arial" w:hAnsi="Arial" w:cs="Arial"/>
          <w:color w:val="0B0C0C"/>
        </w:rPr>
      </w:pPr>
      <w:r>
        <w:rPr>
          <w:rFonts w:ascii="Arial" w:hAnsi="Arial" w:cs="Arial"/>
          <w:color w:val="0B0C0C"/>
        </w:rPr>
        <w:t xml:space="preserve">test a new way of keeping children safe in the same parts of the country that </w:t>
      </w:r>
      <w:r w:rsidR="00E2280D">
        <w:rPr>
          <w:rFonts w:ascii="Arial" w:hAnsi="Arial" w:cs="Arial"/>
          <w:color w:val="0B0C0C"/>
        </w:rPr>
        <w:t xml:space="preserve">the government </w:t>
      </w:r>
      <w:r>
        <w:rPr>
          <w:rFonts w:ascii="Arial" w:hAnsi="Arial" w:cs="Arial"/>
          <w:color w:val="0B0C0C"/>
        </w:rPr>
        <w:t>are testing Family Help</w:t>
      </w:r>
    </w:p>
    <w:p w14:paraId="5C66AB44" w14:textId="77777777" w:rsidR="00AB2547" w:rsidRDefault="00AB2547" w:rsidP="00AB2547">
      <w:pPr>
        <w:numPr>
          <w:ilvl w:val="0"/>
          <w:numId w:val="26"/>
        </w:numPr>
        <w:shd w:val="clear" w:color="auto" w:fill="FFFFFF"/>
        <w:spacing w:before="0" w:after="75"/>
        <w:ind w:left="1020"/>
        <w:rPr>
          <w:rFonts w:ascii="Arial" w:hAnsi="Arial" w:cs="Arial"/>
          <w:color w:val="0B0C0C"/>
        </w:rPr>
      </w:pPr>
      <w:r>
        <w:rPr>
          <w:rFonts w:ascii="Arial" w:hAnsi="Arial" w:cs="Arial"/>
          <w:color w:val="0B0C0C"/>
        </w:rPr>
        <w:t>make sure social workers with lots of experience and training work with children and their families to keep them safe</w:t>
      </w:r>
    </w:p>
    <w:p w14:paraId="69C539CD" w14:textId="77777777" w:rsidR="00AB2547" w:rsidRDefault="00AB2547" w:rsidP="00AB2547">
      <w:pPr>
        <w:numPr>
          <w:ilvl w:val="0"/>
          <w:numId w:val="26"/>
        </w:numPr>
        <w:shd w:val="clear" w:color="auto" w:fill="FFFFFF"/>
        <w:spacing w:before="0" w:after="75"/>
        <w:ind w:left="1020"/>
        <w:rPr>
          <w:rFonts w:ascii="Arial" w:hAnsi="Arial" w:cs="Arial"/>
          <w:color w:val="0B0C0C"/>
        </w:rPr>
      </w:pPr>
      <w:r>
        <w:rPr>
          <w:rFonts w:ascii="Arial" w:hAnsi="Arial" w:cs="Arial"/>
          <w:color w:val="0B0C0C"/>
        </w:rPr>
        <w:t>be clearer on how adults like teachers, doctors, nurses and the police should work together to keep children safe</w:t>
      </w:r>
    </w:p>
    <w:p w14:paraId="4E474F1B" w14:textId="77777777" w:rsidR="00AB2547" w:rsidRDefault="00AB2547" w:rsidP="00AB2547">
      <w:pPr>
        <w:numPr>
          <w:ilvl w:val="0"/>
          <w:numId w:val="26"/>
        </w:numPr>
        <w:shd w:val="clear" w:color="auto" w:fill="FFFFFF"/>
        <w:spacing w:before="0" w:after="75"/>
        <w:ind w:left="1020"/>
        <w:rPr>
          <w:rFonts w:ascii="Arial" w:hAnsi="Arial" w:cs="Arial"/>
          <w:color w:val="0B0C0C"/>
        </w:rPr>
      </w:pPr>
      <w:r>
        <w:rPr>
          <w:rFonts w:ascii="Arial" w:hAnsi="Arial" w:cs="Arial"/>
          <w:color w:val="0B0C0C"/>
        </w:rPr>
        <w:t>encourage adults who work in children’s social care to make sure they listen more to children</w:t>
      </w:r>
    </w:p>
    <w:p w14:paraId="20B28C49" w14:textId="77777777" w:rsidR="00AB2547" w:rsidRDefault="00AB2547" w:rsidP="00AB2547">
      <w:pPr>
        <w:numPr>
          <w:ilvl w:val="0"/>
          <w:numId w:val="26"/>
        </w:numPr>
        <w:shd w:val="clear" w:color="auto" w:fill="FFFFFF"/>
        <w:spacing w:before="0" w:after="75"/>
        <w:ind w:left="1020"/>
        <w:rPr>
          <w:rFonts w:ascii="Arial" w:hAnsi="Arial" w:cs="Arial"/>
          <w:color w:val="0B0C0C"/>
        </w:rPr>
      </w:pPr>
      <w:r>
        <w:rPr>
          <w:rFonts w:ascii="Arial" w:hAnsi="Arial" w:cs="Arial"/>
          <w:color w:val="0B0C0C"/>
        </w:rPr>
        <w:t>help parents and other adults close to children to understand what they need to do to keep them safe and healthy</w:t>
      </w:r>
    </w:p>
    <w:p w14:paraId="7CBC9F50" w14:textId="77777777" w:rsidR="00AB2547" w:rsidRDefault="00AB2547" w:rsidP="00AB2547">
      <w:pPr>
        <w:numPr>
          <w:ilvl w:val="0"/>
          <w:numId w:val="26"/>
        </w:numPr>
        <w:shd w:val="clear" w:color="auto" w:fill="FFFFFF"/>
        <w:spacing w:before="0" w:after="75"/>
        <w:ind w:left="1020"/>
        <w:rPr>
          <w:rFonts w:ascii="Arial" w:hAnsi="Arial" w:cs="Arial"/>
          <w:color w:val="0B0C0C"/>
        </w:rPr>
      </w:pPr>
      <w:r>
        <w:rPr>
          <w:rFonts w:ascii="Arial" w:hAnsi="Arial" w:cs="Arial"/>
          <w:color w:val="0B0C0C"/>
        </w:rPr>
        <w:lastRenderedPageBreak/>
        <w:t>make changes so that children are kept safe from things that can hurt them outside of their home</w:t>
      </w:r>
    </w:p>
    <w:p w14:paraId="6B38B53F" w14:textId="77777777" w:rsidR="00AB2547" w:rsidRDefault="00AB2547" w:rsidP="00AB2547">
      <w:pPr>
        <w:numPr>
          <w:ilvl w:val="0"/>
          <w:numId w:val="26"/>
        </w:numPr>
        <w:shd w:val="clear" w:color="auto" w:fill="FFFFFF"/>
        <w:spacing w:before="0" w:after="75"/>
        <w:ind w:left="1020"/>
        <w:rPr>
          <w:rFonts w:ascii="Arial" w:hAnsi="Arial" w:cs="Arial"/>
          <w:color w:val="0B0C0C"/>
        </w:rPr>
      </w:pPr>
      <w:r>
        <w:rPr>
          <w:rFonts w:ascii="Arial" w:hAnsi="Arial" w:cs="Arial"/>
          <w:color w:val="0B0C0C"/>
        </w:rPr>
        <w:t>think about how teachers might have more of a role in keeping children safe, as they usually see and speak to children a lot</w:t>
      </w:r>
    </w:p>
    <w:p w14:paraId="798E3562" w14:textId="77777777" w:rsidR="00B57A32" w:rsidRDefault="00AB2547" w:rsidP="008D1289">
      <w:pPr>
        <w:numPr>
          <w:ilvl w:val="0"/>
          <w:numId w:val="26"/>
        </w:numPr>
        <w:shd w:val="clear" w:color="auto" w:fill="FFFFFF"/>
        <w:spacing w:before="0" w:after="75"/>
        <w:ind w:left="1020"/>
        <w:rPr>
          <w:rFonts w:ascii="Arial" w:hAnsi="Arial" w:cs="Arial"/>
          <w:color w:val="0B0C0C"/>
        </w:rPr>
      </w:pPr>
      <w:r>
        <w:rPr>
          <w:rFonts w:ascii="Arial" w:hAnsi="Arial" w:cs="Arial"/>
          <w:color w:val="0B0C0C"/>
        </w:rPr>
        <w:t>improve how family courts work so that the decisions they need to make about children’s lives are made quickly, and to make sure the courts work well with parents</w:t>
      </w:r>
    </w:p>
    <w:p w14:paraId="5FA2E869" w14:textId="77777777" w:rsidR="00B57A32" w:rsidRPr="00B57A32" w:rsidRDefault="00B57A32" w:rsidP="008D1289">
      <w:pPr>
        <w:numPr>
          <w:ilvl w:val="0"/>
          <w:numId w:val="26"/>
        </w:numPr>
        <w:shd w:val="clear" w:color="auto" w:fill="FFFFFF"/>
        <w:spacing w:before="0" w:after="75"/>
        <w:ind w:left="1020"/>
        <w:rPr>
          <w:rFonts w:ascii="Arial" w:hAnsi="Arial" w:cs="Arial"/>
          <w:color w:val="0B0C0C"/>
        </w:rPr>
      </w:pPr>
    </w:p>
    <w:p w14:paraId="07BAEF12" w14:textId="77777777" w:rsidR="00AB2547" w:rsidRPr="00AB2547" w:rsidRDefault="00AB2547" w:rsidP="00AB2547">
      <w:pPr>
        <w:pStyle w:val="Heading2"/>
        <w:jc w:val="center"/>
        <w:rPr>
          <w:b/>
          <w:bCs/>
          <w:sz w:val="52"/>
          <w:szCs w:val="52"/>
        </w:rPr>
      </w:pPr>
      <w:r w:rsidRPr="00AB2547">
        <w:rPr>
          <w:b/>
          <w:bCs/>
          <w:sz w:val="52"/>
          <w:szCs w:val="52"/>
        </w:rPr>
        <w:t>Ambition 3: Supporting families to help children</w:t>
      </w:r>
    </w:p>
    <w:p w14:paraId="297240BC" w14:textId="77777777" w:rsidR="00AB2547" w:rsidRDefault="00B57A32" w:rsidP="00AB2547">
      <w:pPr>
        <w:pStyle w:val="NormalWeb"/>
        <w:shd w:val="clear" w:color="auto" w:fill="FFFFFF"/>
        <w:spacing w:before="225" w:beforeAutospacing="0" w:after="225" w:afterAutospacing="0"/>
        <w:rPr>
          <w:rFonts w:ascii="Arial" w:hAnsi="Arial" w:cs="Arial"/>
          <w:color w:val="0B0C0C"/>
        </w:rPr>
      </w:pPr>
      <w:r>
        <w:rPr>
          <w:noProof/>
        </w:rPr>
        <w:drawing>
          <wp:anchor distT="0" distB="0" distL="114300" distR="114300" simplePos="0" relativeHeight="251671552" behindDoc="1" locked="0" layoutInCell="1" allowOverlap="1" wp14:anchorId="641DDAFA" wp14:editId="6866A520">
            <wp:simplePos x="0" y="0"/>
            <wp:positionH relativeFrom="margin">
              <wp:align>right</wp:align>
            </wp:positionH>
            <wp:positionV relativeFrom="paragraph">
              <wp:posOffset>9525</wp:posOffset>
            </wp:positionV>
            <wp:extent cx="2521585" cy="1761490"/>
            <wp:effectExtent l="0" t="0" r="0" b="0"/>
            <wp:wrapTight wrapText="bothSides">
              <wp:wrapPolygon edited="0">
                <wp:start x="0" y="0"/>
                <wp:lineTo x="0" y="21257"/>
                <wp:lineTo x="21377" y="21257"/>
                <wp:lineTo x="21377" y="0"/>
                <wp:lineTo x="0" y="0"/>
              </wp:wrapPolygon>
            </wp:wrapTight>
            <wp:docPr id="28" name="Picture 28" descr="Gingerbread people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ingerbread people cookie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1585" cy="1761490"/>
                    </a:xfrm>
                    <a:prstGeom prst="rect">
                      <a:avLst/>
                    </a:prstGeom>
                  </pic:spPr>
                </pic:pic>
              </a:graphicData>
            </a:graphic>
            <wp14:sizeRelH relativeFrom="margin">
              <wp14:pctWidth>0</wp14:pctWidth>
            </wp14:sizeRelH>
            <wp14:sizeRelV relativeFrom="margin">
              <wp14:pctHeight>0</wp14:pctHeight>
            </wp14:sizeRelV>
          </wp:anchor>
        </w:drawing>
      </w:r>
      <w:r w:rsidR="00AB2547">
        <w:rPr>
          <w:rFonts w:ascii="Arial" w:hAnsi="Arial" w:cs="Arial"/>
          <w:color w:val="0B0C0C"/>
        </w:rPr>
        <w:t>Even with lots of help, sometimes parents are not able to keep children safe. When that happens, it is important that social workers talk to other family members about this.</w:t>
      </w:r>
    </w:p>
    <w:p w14:paraId="1F2A32CF" w14:textId="77777777" w:rsidR="00AB2547" w:rsidRDefault="00AB2547"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This could be grandparents, aunts, uncles or other family members. It could also be family friends or other adults that children know well.</w:t>
      </w:r>
    </w:p>
    <w:p w14:paraId="30EBDFC1" w14:textId="77777777" w:rsidR="00AB2547" w:rsidRDefault="00AB2547"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If children can’t live with their parents, they should live with someone they already know, love and trust if it is possible and safe.</w:t>
      </w:r>
    </w:p>
    <w:p w14:paraId="63F3BD90" w14:textId="77777777" w:rsidR="00AB2547" w:rsidRDefault="00AB2547"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In children’s social care we call this ‘kinship care’.</w:t>
      </w:r>
    </w:p>
    <w:p w14:paraId="18BC1DF9" w14:textId="77777777" w:rsidR="00AB2547" w:rsidRDefault="00AB2547"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If children need to live in kinship care, then their kinship carers should be given help to make that happen. That help might be money, or it could be things like help to get a child to and from school every day.</w:t>
      </w:r>
    </w:p>
    <w:p w14:paraId="03D69913" w14:textId="77777777" w:rsidR="00AB2547" w:rsidRDefault="00E2280D"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The government </w:t>
      </w:r>
      <w:r w:rsidR="00AB2547">
        <w:rPr>
          <w:rFonts w:ascii="Arial" w:hAnsi="Arial" w:cs="Arial"/>
          <w:color w:val="0B0C0C"/>
        </w:rPr>
        <w:t>want to give more help to children and kinship carers.</w:t>
      </w:r>
    </w:p>
    <w:p w14:paraId="5ABB298B" w14:textId="77777777" w:rsidR="00AB2547" w:rsidRDefault="00E2280D"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The government </w:t>
      </w:r>
      <w:r w:rsidR="00AB2547">
        <w:rPr>
          <w:rFonts w:ascii="Arial" w:hAnsi="Arial" w:cs="Arial"/>
          <w:color w:val="0B0C0C"/>
        </w:rPr>
        <w:t>plan to:</w:t>
      </w:r>
    </w:p>
    <w:p w14:paraId="5935A9D0" w14:textId="77777777" w:rsidR="00AB2547" w:rsidRDefault="00AB2547" w:rsidP="00AB2547">
      <w:pPr>
        <w:numPr>
          <w:ilvl w:val="0"/>
          <w:numId w:val="27"/>
        </w:numPr>
        <w:shd w:val="clear" w:color="auto" w:fill="FFFFFF"/>
        <w:spacing w:before="0" w:after="75"/>
        <w:ind w:left="1020"/>
        <w:rPr>
          <w:rFonts w:ascii="Arial" w:hAnsi="Arial" w:cs="Arial"/>
          <w:color w:val="0B0C0C"/>
        </w:rPr>
      </w:pPr>
      <w:r>
        <w:rPr>
          <w:rFonts w:ascii="Arial" w:hAnsi="Arial" w:cs="Arial"/>
          <w:color w:val="0B0C0C"/>
        </w:rPr>
        <w:t>tell local authorities that it is important to put family first, when it is safe</w:t>
      </w:r>
    </w:p>
    <w:p w14:paraId="7AC0751D" w14:textId="77777777" w:rsidR="00AB2547" w:rsidRDefault="00AB2547" w:rsidP="00AB2547">
      <w:pPr>
        <w:numPr>
          <w:ilvl w:val="0"/>
          <w:numId w:val="27"/>
        </w:numPr>
        <w:shd w:val="clear" w:color="auto" w:fill="FFFFFF"/>
        <w:spacing w:before="0" w:after="75"/>
        <w:ind w:left="1020"/>
        <w:rPr>
          <w:rFonts w:ascii="Arial" w:hAnsi="Arial" w:cs="Arial"/>
          <w:color w:val="0B0C0C"/>
        </w:rPr>
      </w:pPr>
      <w:r>
        <w:rPr>
          <w:rFonts w:ascii="Arial" w:hAnsi="Arial" w:cs="Arial"/>
          <w:color w:val="0B0C0C"/>
        </w:rPr>
        <w:t>ask local authorities to find and support family members so they can help children and parents to be safe and healthy, when they need it</w:t>
      </w:r>
    </w:p>
    <w:p w14:paraId="4459D099" w14:textId="77777777" w:rsidR="00AB2547" w:rsidRDefault="00AB2547" w:rsidP="00AB2547">
      <w:pPr>
        <w:numPr>
          <w:ilvl w:val="0"/>
          <w:numId w:val="27"/>
        </w:numPr>
        <w:shd w:val="clear" w:color="auto" w:fill="FFFFFF"/>
        <w:spacing w:before="0" w:after="75"/>
        <w:ind w:left="1020"/>
        <w:rPr>
          <w:rFonts w:ascii="Arial" w:hAnsi="Arial" w:cs="Arial"/>
          <w:color w:val="0B0C0C"/>
        </w:rPr>
      </w:pPr>
      <w:r>
        <w:rPr>
          <w:rFonts w:ascii="Arial" w:hAnsi="Arial" w:cs="Arial"/>
          <w:color w:val="0B0C0C"/>
        </w:rPr>
        <w:t>make sure children who can’t live with their parents are asked if there is anyone that they already know and would want to live with</w:t>
      </w:r>
    </w:p>
    <w:p w14:paraId="44A4492F" w14:textId="77777777" w:rsidR="00AB2547" w:rsidRDefault="00AB2547" w:rsidP="00AB2547">
      <w:pPr>
        <w:numPr>
          <w:ilvl w:val="0"/>
          <w:numId w:val="27"/>
        </w:numPr>
        <w:shd w:val="clear" w:color="auto" w:fill="FFFFFF"/>
        <w:spacing w:before="0" w:after="75"/>
        <w:ind w:left="1020"/>
        <w:rPr>
          <w:rFonts w:ascii="Arial" w:hAnsi="Arial" w:cs="Arial"/>
          <w:color w:val="0B0C0C"/>
        </w:rPr>
      </w:pPr>
      <w:r>
        <w:rPr>
          <w:rFonts w:ascii="Arial" w:hAnsi="Arial" w:cs="Arial"/>
          <w:color w:val="0B0C0C"/>
        </w:rPr>
        <w:t>ask local authorities to use their money differently, to help kinship carers and children</w:t>
      </w:r>
    </w:p>
    <w:p w14:paraId="6D98747A" w14:textId="77777777" w:rsidR="00AB2547" w:rsidRDefault="00AB2547" w:rsidP="00AB2547">
      <w:pPr>
        <w:numPr>
          <w:ilvl w:val="0"/>
          <w:numId w:val="27"/>
        </w:numPr>
        <w:shd w:val="clear" w:color="auto" w:fill="FFFFFF"/>
        <w:spacing w:before="0" w:after="75"/>
        <w:ind w:left="1020"/>
        <w:rPr>
          <w:rFonts w:ascii="Arial" w:hAnsi="Arial" w:cs="Arial"/>
          <w:color w:val="0B0C0C"/>
        </w:rPr>
      </w:pPr>
      <w:r>
        <w:rPr>
          <w:rFonts w:ascii="Arial" w:hAnsi="Arial" w:cs="Arial"/>
          <w:color w:val="0B0C0C"/>
        </w:rPr>
        <w:t>test new ways of supporting kinship care and children with Family Network Support Packages in up to 19 different parts of the country – these packages are different types of help that local authorities can give to kinship carers, like helping them build an extra bedroom or giving them some extra money to pay for things a child needs</w:t>
      </w:r>
    </w:p>
    <w:p w14:paraId="0CB95573" w14:textId="77777777" w:rsidR="00AB2547" w:rsidRDefault="00AB2547" w:rsidP="00AB2547">
      <w:pPr>
        <w:numPr>
          <w:ilvl w:val="0"/>
          <w:numId w:val="27"/>
        </w:numPr>
        <w:shd w:val="clear" w:color="auto" w:fill="FFFFFF"/>
        <w:spacing w:before="0" w:after="75"/>
        <w:ind w:left="1020"/>
        <w:rPr>
          <w:rFonts w:ascii="Arial" w:hAnsi="Arial" w:cs="Arial"/>
          <w:color w:val="0B0C0C"/>
        </w:rPr>
      </w:pPr>
      <w:r>
        <w:rPr>
          <w:rFonts w:ascii="Arial" w:hAnsi="Arial" w:cs="Arial"/>
          <w:color w:val="0B0C0C"/>
        </w:rPr>
        <w:t>offer training and help to all kinship carers in the country to help them look after children</w:t>
      </w:r>
    </w:p>
    <w:p w14:paraId="3D0FCA42" w14:textId="77777777" w:rsidR="00AB2547" w:rsidRDefault="00AB2547" w:rsidP="00AB2547">
      <w:pPr>
        <w:numPr>
          <w:ilvl w:val="0"/>
          <w:numId w:val="27"/>
        </w:numPr>
        <w:shd w:val="clear" w:color="auto" w:fill="FFFFFF"/>
        <w:spacing w:before="0" w:after="75"/>
        <w:ind w:left="1020"/>
        <w:rPr>
          <w:rFonts w:ascii="Arial" w:hAnsi="Arial" w:cs="Arial"/>
          <w:color w:val="0B0C0C"/>
        </w:rPr>
      </w:pPr>
      <w:r>
        <w:rPr>
          <w:rFonts w:ascii="Arial" w:hAnsi="Arial" w:cs="Arial"/>
          <w:color w:val="0B0C0C"/>
        </w:rPr>
        <w:t>create a new ‘kinship strategy’ about how we support family members to help children, with more information about how we support children and kinship carers</w:t>
      </w:r>
    </w:p>
    <w:p w14:paraId="21CF29A2" w14:textId="77777777" w:rsidR="00AB2547" w:rsidRDefault="00AB2547" w:rsidP="008D1289"/>
    <w:p w14:paraId="237CF5A8" w14:textId="77777777" w:rsidR="00AB2547" w:rsidRPr="00AB2547" w:rsidRDefault="00350B7E" w:rsidP="00AB2547">
      <w:pPr>
        <w:pStyle w:val="Heading2"/>
        <w:jc w:val="center"/>
        <w:rPr>
          <w:b/>
          <w:bCs/>
          <w:sz w:val="52"/>
          <w:szCs w:val="52"/>
        </w:rPr>
      </w:pPr>
      <w:r>
        <w:rPr>
          <w:noProof/>
        </w:rPr>
        <w:lastRenderedPageBreak/>
        <w:drawing>
          <wp:anchor distT="0" distB="0" distL="114300" distR="114300" simplePos="0" relativeHeight="251672576" behindDoc="1" locked="0" layoutInCell="1" allowOverlap="1" wp14:anchorId="44D9A394" wp14:editId="6C652E45">
            <wp:simplePos x="0" y="0"/>
            <wp:positionH relativeFrom="margin">
              <wp:posOffset>3634740</wp:posOffset>
            </wp:positionH>
            <wp:positionV relativeFrom="paragraph">
              <wp:posOffset>0</wp:posOffset>
            </wp:positionV>
            <wp:extent cx="2583180" cy="1734185"/>
            <wp:effectExtent l="0" t="0" r="7620" b="0"/>
            <wp:wrapTight wrapText="bothSides">
              <wp:wrapPolygon edited="0">
                <wp:start x="21600" y="21600"/>
                <wp:lineTo x="21600" y="245"/>
                <wp:lineTo x="96" y="245"/>
                <wp:lineTo x="96" y="21600"/>
                <wp:lineTo x="21600" y="21600"/>
              </wp:wrapPolygon>
            </wp:wrapTight>
            <wp:docPr id="29" name="Picture 29" descr="Heart and house paper cutout on a white woo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eart and house paper cutout on a white wood background"/>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2583180" cy="1734185"/>
                    </a:xfrm>
                    <a:prstGeom prst="rect">
                      <a:avLst/>
                    </a:prstGeom>
                  </pic:spPr>
                </pic:pic>
              </a:graphicData>
            </a:graphic>
            <wp14:sizeRelH relativeFrom="margin">
              <wp14:pctWidth>0</wp14:pctWidth>
            </wp14:sizeRelH>
            <wp14:sizeRelV relativeFrom="margin">
              <wp14:pctHeight>0</wp14:pctHeight>
            </wp14:sizeRelV>
          </wp:anchor>
        </w:drawing>
      </w:r>
      <w:r w:rsidR="00AB2547" w:rsidRPr="00AB2547">
        <w:rPr>
          <w:b/>
          <w:bCs/>
          <w:sz w:val="52"/>
          <w:szCs w:val="52"/>
        </w:rPr>
        <w:t>Ambition 4: Make care better for children in care and care leavers</w:t>
      </w:r>
    </w:p>
    <w:p w14:paraId="0BE904A7" w14:textId="77777777" w:rsidR="00350B7E" w:rsidRDefault="00350B7E" w:rsidP="00AB2547">
      <w:pPr>
        <w:pStyle w:val="NormalWeb"/>
        <w:shd w:val="clear" w:color="auto" w:fill="FFFFFF"/>
        <w:spacing w:before="225" w:beforeAutospacing="0" w:after="225" w:afterAutospacing="0"/>
        <w:rPr>
          <w:rFonts w:ascii="Arial" w:hAnsi="Arial" w:cs="Arial"/>
          <w:color w:val="0B0C0C"/>
        </w:rPr>
      </w:pPr>
    </w:p>
    <w:p w14:paraId="05642D40" w14:textId="77777777" w:rsidR="00350B7E" w:rsidRDefault="00350B7E" w:rsidP="00AB2547">
      <w:pPr>
        <w:pStyle w:val="NormalWeb"/>
        <w:shd w:val="clear" w:color="auto" w:fill="FFFFFF"/>
        <w:spacing w:before="225" w:beforeAutospacing="0" w:after="225" w:afterAutospacing="0"/>
        <w:rPr>
          <w:rFonts w:ascii="Arial" w:hAnsi="Arial" w:cs="Arial"/>
          <w:color w:val="0B0C0C"/>
        </w:rPr>
      </w:pPr>
    </w:p>
    <w:p w14:paraId="6F2894AA" w14:textId="77777777" w:rsidR="00AB2547" w:rsidRDefault="00E2280D"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The government </w:t>
      </w:r>
      <w:r w:rsidR="00AB2547">
        <w:rPr>
          <w:rFonts w:ascii="Arial" w:hAnsi="Arial" w:cs="Arial"/>
          <w:color w:val="0B0C0C"/>
        </w:rPr>
        <w:t>want lots of support for children to stay with their families, but even with help for families, sometimes children need to come into care to keep them safe.</w:t>
      </w:r>
    </w:p>
    <w:p w14:paraId="02DC223E" w14:textId="77777777" w:rsidR="00AB2547" w:rsidRDefault="00AB2547"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Some children in care live with foster carers and some live in a home with other children.</w:t>
      </w:r>
    </w:p>
    <w:p w14:paraId="521A47F7" w14:textId="77777777" w:rsidR="00AB2547" w:rsidRDefault="00AB2547"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Sometimes, the home that children in care live in does not make them happy or keep them safe. Sometimes children in care move home too much and their home isn’t close to their friends, family and school.</w:t>
      </w:r>
    </w:p>
    <w:p w14:paraId="5547A559" w14:textId="77777777" w:rsidR="00AB2547" w:rsidRDefault="00E2280D"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The government </w:t>
      </w:r>
      <w:r w:rsidR="00AB2547">
        <w:rPr>
          <w:rFonts w:ascii="Arial" w:hAnsi="Arial" w:cs="Arial"/>
          <w:color w:val="0B0C0C"/>
        </w:rPr>
        <w:t>need to make sure that every child in care has a safe and loving home where they are happy.</w:t>
      </w:r>
    </w:p>
    <w:p w14:paraId="389F3747" w14:textId="77777777" w:rsidR="00AB2547" w:rsidRDefault="00E2280D"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The government </w:t>
      </w:r>
      <w:r w:rsidR="00AB2547">
        <w:rPr>
          <w:rFonts w:ascii="Arial" w:hAnsi="Arial" w:cs="Arial"/>
          <w:color w:val="0B0C0C"/>
        </w:rPr>
        <w:t>want children to stay close to the people and places they know. This means government and local authorities need to work together to find more homes for children to live in.</w:t>
      </w:r>
    </w:p>
    <w:p w14:paraId="4F186081" w14:textId="77777777" w:rsidR="00AB2547" w:rsidRDefault="00E2280D"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The government </w:t>
      </w:r>
      <w:r w:rsidR="00AB2547">
        <w:rPr>
          <w:rFonts w:ascii="Arial" w:hAnsi="Arial" w:cs="Arial"/>
          <w:color w:val="0B0C0C"/>
        </w:rPr>
        <w:t>want to make sure children in care have loving people in their lives all the time. This could be brothers and sisters, other family members or friends.</w:t>
      </w:r>
    </w:p>
    <w:p w14:paraId="753B1A2A" w14:textId="77777777" w:rsidR="00AB2547" w:rsidRDefault="00E2280D"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The government </w:t>
      </w:r>
      <w:r w:rsidR="00AB2547">
        <w:rPr>
          <w:rFonts w:ascii="Arial" w:hAnsi="Arial" w:cs="Arial"/>
          <w:color w:val="0B0C0C"/>
        </w:rPr>
        <w:t>want to make sure children in care have everything they need to do well in school and learn new things. Everyone should make sure children in care are able to stay healthy and can see doctors or nurses if they need to.</w:t>
      </w:r>
    </w:p>
    <w:p w14:paraId="7767AD46" w14:textId="77777777" w:rsidR="00AB2547" w:rsidRDefault="00AB2547"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If you are in care your local authority is your ‘corporate parent’. This means they should act like any loving parent would and provide you with the best possible support and care.</w:t>
      </w:r>
    </w:p>
    <w:p w14:paraId="5F6F458C" w14:textId="77777777" w:rsidR="00AB2547" w:rsidRDefault="00AB2547"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If you are leaving care, you should continue to feel safe and loved. You should be able to stay living in your community in a safe home. You should be helped to go to university, get an apprenticeship or to get a job.</w:t>
      </w:r>
    </w:p>
    <w:p w14:paraId="4ACBF416" w14:textId="77777777" w:rsidR="00AB2547" w:rsidRDefault="00AB2547"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No one should ever feel ashamed or be treated differently because they are, or have been, in care. Every child in care and care leaver should be listened to – their wishes and feelings should be prioritised when making decisions about their lives.</w:t>
      </w:r>
    </w:p>
    <w:p w14:paraId="0D5FBCDF" w14:textId="77777777" w:rsidR="00AB2547" w:rsidRDefault="00E2280D"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The government </w:t>
      </w:r>
      <w:r w:rsidR="00AB2547">
        <w:rPr>
          <w:rFonts w:ascii="Arial" w:hAnsi="Arial" w:cs="Arial"/>
          <w:color w:val="0B0C0C"/>
        </w:rPr>
        <w:t>have 6 missions to improve all aspects of life for children in care and care leavers.</w:t>
      </w:r>
    </w:p>
    <w:p w14:paraId="2CDD786D" w14:textId="77777777" w:rsidR="00AB2547" w:rsidRDefault="00AB2547" w:rsidP="00AB2547">
      <w:pPr>
        <w:pStyle w:val="NormalWeb"/>
        <w:shd w:val="clear" w:color="auto" w:fill="FFFFFF"/>
        <w:spacing w:before="225" w:beforeAutospacing="0" w:after="225" w:afterAutospacing="0"/>
        <w:rPr>
          <w:rFonts w:ascii="Arial" w:hAnsi="Arial" w:cs="Arial"/>
          <w:color w:val="0B0C0C"/>
        </w:rPr>
      </w:pPr>
    </w:p>
    <w:p w14:paraId="4761B707" w14:textId="77777777" w:rsidR="00AB2547" w:rsidRDefault="00AB2547" w:rsidP="00AB2547">
      <w:pPr>
        <w:pStyle w:val="NormalWeb"/>
        <w:shd w:val="clear" w:color="auto" w:fill="FFFFFF"/>
        <w:spacing w:before="225" w:beforeAutospacing="0" w:after="225" w:afterAutospacing="0"/>
        <w:rPr>
          <w:rFonts w:ascii="Arial" w:hAnsi="Arial" w:cs="Arial"/>
          <w:color w:val="0B0C0C"/>
        </w:rPr>
      </w:pPr>
    </w:p>
    <w:p w14:paraId="0AB761AF" w14:textId="77777777" w:rsidR="00AB2547" w:rsidRDefault="00AB2547" w:rsidP="00AB2547">
      <w:pPr>
        <w:pStyle w:val="NormalWeb"/>
        <w:shd w:val="clear" w:color="auto" w:fill="FFFFFF"/>
        <w:spacing w:before="225" w:beforeAutospacing="0" w:after="225" w:afterAutospacing="0"/>
        <w:rPr>
          <w:rFonts w:ascii="Arial" w:hAnsi="Arial" w:cs="Arial"/>
          <w:color w:val="0B0C0C"/>
        </w:rPr>
      </w:pPr>
    </w:p>
    <w:p w14:paraId="382B3DC2" w14:textId="77777777" w:rsidR="00AB2547" w:rsidRDefault="00AB2547" w:rsidP="00AB2547">
      <w:pPr>
        <w:pStyle w:val="NormalWeb"/>
        <w:shd w:val="clear" w:color="auto" w:fill="FFFFFF"/>
        <w:spacing w:before="225" w:beforeAutospacing="0" w:after="225" w:afterAutospacing="0"/>
        <w:rPr>
          <w:rFonts w:ascii="Arial" w:hAnsi="Arial" w:cs="Arial"/>
          <w:color w:val="0B0C0C"/>
        </w:rPr>
        <w:sectPr w:rsidR="00AB2547" w:rsidSect="001E27E0">
          <w:headerReference w:type="default" r:id="rId18"/>
          <w:footerReference w:type="even" r:id="rId19"/>
          <w:footerReference w:type="default" r:id="rId20"/>
          <w:headerReference w:type="first" r:id="rId21"/>
          <w:footerReference w:type="first" r:id="rId22"/>
          <w:pgSz w:w="11900" w:h="16840" w:code="9"/>
          <w:pgMar w:top="1258" w:right="832" w:bottom="899" w:left="720" w:header="907" w:footer="850" w:gutter="0"/>
          <w:cols w:space="708"/>
          <w:titlePg/>
          <w:docGrid w:linePitch="360"/>
        </w:sectPr>
      </w:pPr>
    </w:p>
    <w:tbl>
      <w:tblPr>
        <w:tblStyle w:val="TableGrid"/>
        <w:tblpPr w:leftFromText="180" w:rightFromText="180" w:vertAnchor="text" w:horzAnchor="margin" w:tblpY="184"/>
        <w:tblW w:w="10475" w:type="dxa"/>
        <w:tblLook w:val="04A0" w:firstRow="1" w:lastRow="0" w:firstColumn="1" w:lastColumn="0" w:noHBand="0" w:noVBand="1"/>
      </w:tblPr>
      <w:tblGrid>
        <w:gridCol w:w="10475"/>
      </w:tblGrid>
      <w:tr w:rsidR="007672DB" w14:paraId="38CDF353" w14:textId="77777777" w:rsidTr="007672DB">
        <w:trPr>
          <w:cnfStyle w:val="100000000000" w:firstRow="1" w:lastRow="0" w:firstColumn="0" w:lastColumn="0" w:oddVBand="0" w:evenVBand="0" w:oddHBand="0" w:evenHBand="0" w:firstRowFirstColumn="0" w:firstRowLastColumn="0" w:lastRowFirstColumn="0" w:lastRowLastColumn="0"/>
          <w:trHeight w:val="848"/>
        </w:trPr>
        <w:tc>
          <w:tcPr>
            <w:tcW w:w="10475" w:type="dxa"/>
            <w:vAlign w:val="center"/>
          </w:tcPr>
          <w:p w14:paraId="6DED0461" w14:textId="77777777" w:rsidR="007672DB" w:rsidRPr="00823FEC" w:rsidRDefault="007672DB" w:rsidP="007672DB">
            <w:pPr>
              <w:jc w:val="center"/>
              <w:rPr>
                <w:sz w:val="32"/>
                <w:szCs w:val="32"/>
              </w:rPr>
            </w:pPr>
            <w:r w:rsidRPr="00823FEC">
              <w:rPr>
                <w:sz w:val="32"/>
                <w:szCs w:val="32"/>
              </w:rPr>
              <w:lastRenderedPageBreak/>
              <w:t xml:space="preserve">Ambitions </w:t>
            </w:r>
          </w:p>
        </w:tc>
      </w:tr>
    </w:tbl>
    <w:p w14:paraId="4FFC9B2E" w14:textId="77777777" w:rsidR="00AB2547" w:rsidRDefault="00350B7E" w:rsidP="00AB2547">
      <w:pPr>
        <w:pStyle w:val="NormalWeb"/>
        <w:shd w:val="clear" w:color="auto" w:fill="FFFFFF"/>
        <w:spacing w:before="225" w:beforeAutospacing="0" w:after="225" w:afterAutospacing="0"/>
        <w:rPr>
          <w:rFonts w:ascii="Arial" w:hAnsi="Arial" w:cs="Arial"/>
          <w:color w:val="0B0C0C"/>
        </w:rPr>
      </w:pPr>
      <w:r>
        <w:rPr>
          <w:rFonts w:ascii="Arial" w:hAnsi="Arial" w:cs="Arial"/>
          <w:noProof/>
          <w:color w:val="0B0C0C"/>
        </w:rPr>
        <mc:AlternateContent>
          <mc:Choice Requires="wps">
            <w:drawing>
              <wp:anchor distT="0" distB="0" distL="114300" distR="114300" simplePos="0" relativeHeight="251664384" behindDoc="0" locked="0" layoutInCell="1" allowOverlap="1" wp14:anchorId="00ACEE2D" wp14:editId="0539F76A">
                <wp:simplePos x="0" y="0"/>
                <wp:positionH relativeFrom="column">
                  <wp:posOffset>11430</wp:posOffset>
                </wp:positionH>
                <wp:positionV relativeFrom="paragraph">
                  <wp:posOffset>847090</wp:posOffset>
                </wp:positionV>
                <wp:extent cx="3051810" cy="1371600"/>
                <wp:effectExtent l="0" t="0" r="15240" b="19050"/>
                <wp:wrapNone/>
                <wp:docPr id="22" name="Text Box 22"/>
                <wp:cNvGraphicFramePr/>
                <a:graphic xmlns:a="http://schemas.openxmlformats.org/drawingml/2006/main">
                  <a:graphicData uri="http://schemas.microsoft.com/office/word/2010/wordprocessingShape">
                    <wps:wsp>
                      <wps:cNvSpPr txBox="1"/>
                      <wps:spPr>
                        <a:xfrm>
                          <a:off x="0" y="0"/>
                          <a:ext cx="3051810" cy="1371600"/>
                        </a:xfrm>
                        <a:prstGeom prst="rect">
                          <a:avLst/>
                        </a:prstGeom>
                        <a:solidFill>
                          <a:schemeClr val="lt1"/>
                        </a:solidFill>
                        <a:ln w="6350">
                          <a:solidFill>
                            <a:prstClr val="black"/>
                          </a:solidFill>
                        </a:ln>
                      </wps:spPr>
                      <wps:txbx>
                        <w:txbxContent>
                          <w:p w14:paraId="28D94859" w14:textId="77777777" w:rsidR="002C2100" w:rsidRPr="00350B7E" w:rsidRDefault="002C2100" w:rsidP="00350B7E">
                            <w:pPr>
                              <w:pStyle w:val="Heading4"/>
                              <w:rPr>
                                <w:szCs w:val="28"/>
                              </w:rPr>
                            </w:pPr>
                            <w:r w:rsidRPr="00350B7E">
                              <w:rPr>
                                <w:szCs w:val="28"/>
                              </w:rPr>
                              <w:t xml:space="preserve">Mission 1 </w:t>
                            </w:r>
                          </w:p>
                          <w:p w14:paraId="32B9381A" w14:textId="77777777" w:rsidR="002C2100" w:rsidRPr="00350B7E" w:rsidRDefault="002C2100">
                            <w:pPr>
                              <w:rPr>
                                <w:sz w:val="26"/>
                                <w:szCs w:val="26"/>
                              </w:rPr>
                            </w:pPr>
                            <w:r w:rsidRPr="00350B7E">
                              <w:rPr>
                                <w:sz w:val="26"/>
                                <w:szCs w:val="26"/>
                              </w:rPr>
                              <w:t>Social workers and other practitioners make sure children and young people can see and spend time with the people who love and matter most to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CEE2D" id="_x0000_t202" coordsize="21600,21600" o:spt="202" path="m,l,21600r21600,l21600,xe">
                <v:stroke joinstyle="miter"/>
                <v:path gradientshapeok="t" o:connecttype="rect"/>
              </v:shapetype>
              <v:shape id="Text Box 22" o:spid="_x0000_s1028" type="#_x0000_t202" style="position:absolute;margin-left:.9pt;margin-top:66.7pt;width:240.3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" fillcolor="white [3201]" strokeweight=".5pt">
                <v:textbox>
                  <w:txbxContent>
                    <w:p w14:paraId="28D94859" w14:textId="77777777" w:rsidR="002C2100" w:rsidRPr="00350B7E" w:rsidRDefault="002C2100" w:rsidP="00350B7E">
                      <w:pPr>
                        <w:pStyle w:val="Heading4"/>
                        <w:rPr>
                          <w:szCs w:val="28"/>
                        </w:rPr>
                      </w:pPr>
                      <w:r w:rsidRPr="00350B7E">
                        <w:rPr>
                          <w:szCs w:val="28"/>
                        </w:rPr>
                        <w:t xml:space="preserve">Mission 1 </w:t>
                      </w:r>
                    </w:p>
                    <w:p w14:paraId="32B9381A" w14:textId="77777777" w:rsidR="002C2100" w:rsidRPr="00350B7E" w:rsidRDefault="002C2100">
                      <w:pPr>
                        <w:rPr>
                          <w:sz w:val="26"/>
                          <w:szCs w:val="26"/>
                        </w:rPr>
                      </w:pPr>
                      <w:r w:rsidRPr="00350B7E">
                        <w:rPr>
                          <w:sz w:val="26"/>
                          <w:szCs w:val="26"/>
                        </w:rPr>
                        <w:t>Social workers and other practitioners make sure children and young people can see and spend time with the people who love and matter most to them.</w:t>
                      </w:r>
                    </w:p>
                  </w:txbxContent>
                </v:textbox>
              </v:shape>
            </w:pict>
          </mc:Fallback>
        </mc:AlternateContent>
      </w:r>
      <w:r>
        <w:rPr>
          <w:rFonts w:ascii="Arial" w:hAnsi="Arial" w:cs="Arial"/>
          <w:noProof/>
          <w:color w:val="0B0C0C"/>
        </w:rPr>
        <mc:AlternateContent>
          <mc:Choice Requires="wps">
            <w:drawing>
              <wp:anchor distT="0" distB="0" distL="114300" distR="114300" simplePos="0" relativeHeight="251665408" behindDoc="0" locked="0" layoutInCell="1" allowOverlap="1" wp14:anchorId="1BD5406E" wp14:editId="5F156D4C">
                <wp:simplePos x="0" y="0"/>
                <wp:positionH relativeFrom="margin">
                  <wp:posOffset>3177540</wp:posOffset>
                </wp:positionH>
                <wp:positionV relativeFrom="paragraph">
                  <wp:posOffset>847090</wp:posOffset>
                </wp:positionV>
                <wp:extent cx="3440430" cy="1120140"/>
                <wp:effectExtent l="0" t="0" r="26670" b="22860"/>
                <wp:wrapNone/>
                <wp:docPr id="23" name="Text Box 23"/>
                <wp:cNvGraphicFramePr/>
                <a:graphic xmlns:a="http://schemas.openxmlformats.org/drawingml/2006/main">
                  <a:graphicData uri="http://schemas.microsoft.com/office/word/2010/wordprocessingShape">
                    <wps:wsp>
                      <wps:cNvSpPr txBox="1"/>
                      <wps:spPr>
                        <a:xfrm>
                          <a:off x="0" y="0"/>
                          <a:ext cx="3440430" cy="1120140"/>
                        </a:xfrm>
                        <a:prstGeom prst="rect">
                          <a:avLst/>
                        </a:prstGeom>
                        <a:solidFill>
                          <a:schemeClr val="lt1"/>
                        </a:solidFill>
                        <a:ln w="6350">
                          <a:solidFill>
                            <a:prstClr val="black"/>
                          </a:solidFill>
                        </a:ln>
                      </wps:spPr>
                      <wps:txbx>
                        <w:txbxContent>
                          <w:p w14:paraId="468E3A38" w14:textId="77777777" w:rsidR="002C2100" w:rsidRPr="00350B7E" w:rsidRDefault="002C2100" w:rsidP="00350B7E">
                            <w:pPr>
                              <w:pStyle w:val="Heading4"/>
                              <w:rPr>
                                <w:szCs w:val="28"/>
                              </w:rPr>
                            </w:pPr>
                            <w:r w:rsidRPr="00350B7E">
                              <w:rPr>
                                <w:szCs w:val="28"/>
                              </w:rPr>
                              <w:t xml:space="preserve">Mission 2 </w:t>
                            </w:r>
                          </w:p>
                          <w:p w14:paraId="595C3DAD" w14:textId="77777777" w:rsidR="002C2100" w:rsidRPr="00350B7E" w:rsidRDefault="00B57A32">
                            <w:pPr>
                              <w:rPr>
                                <w:sz w:val="26"/>
                                <w:szCs w:val="26"/>
                              </w:rPr>
                            </w:pPr>
                            <w:r>
                              <w:rPr>
                                <w:sz w:val="26"/>
                                <w:szCs w:val="26"/>
                              </w:rPr>
                              <w:t>The government</w:t>
                            </w:r>
                            <w:r w:rsidR="002C2100" w:rsidRPr="00350B7E">
                              <w:rPr>
                                <w:sz w:val="26"/>
                                <w:szCs w:val="26"/>
                              </w:rPr>
                              <w:t xml:space="preserve"> want to have more people and organisations </w:t>
                            </w:r>
                            <w:r>
                              <w:rPr>
                                <w:sz w:val="26"/>
                                <w:szCs w:val="26"/>
                              </w:rPr>
                              <w:t xml:space="preserve">to </w:t>
                            </w:r>
                            <w:r w:rsidR="002C2100" w:rsidRPr="00350B7E">
                              <w:rPr>
                                <w:sz w:val="26"/>
                                <w:szCs w:val="26"/>
                              </w:rPr>
                              <w:t>act like, or be, corporate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406E" id="Text Box 23" o:spid="_x0000_s1029" type="#_x0000_t202" style="position:absolute;margin-left:250.2pt;margin-top:66.7pt;width:270.9pt;height:88.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" fillcolor="white [3201]" strokeweight=".5pt">
                <v:textbox>
                  <w:txbxContent>
                    <w:p w14:paraId="468E3A38" w14:textId="77777777" w:rsidR="002C2100" w:rsidRPr="00350B7E" w:rsidRDefault="002C2100" w:rsidP="00350B7E">
                      <w:pPr>
                        <w:pStyle w:val="Heading4"/>
                        <w:rPr>
                          <w:szCs w:val="28"/>
                        </w:rPr>
                      </w:pPr>
                      <w:r w:rsidRPr="00350B7E">
                        <w:rPr>
                          <w:szCs w:val="28"/>
                        </w:rPr>
                        <w:t xml:space="preserve">Mission 2 </w:t>
                      </w:r>
                    </w:p>
                    <w:p w14:paraId="595C3DAD" w14:textId="77777777" w:rsidR="002C2100" w:rsidRPr="00350B7E" w:rsidRDefault="00B57A32">
                      <w:pPr>
                        <w:rPr>
                          <w:sz w:val="26"/>
                          <w:szCs w:val="26"/>
                        </w:rPr>
                      </w:pPr>
                      <w:r>
                        <w:rPr>
                          <w:sz w:val="26"/>
                          <w:szCs w:val="26"/>
                        </w:rPr>
                        <w:t>The government</w:t>
                      </w:r>
                      <w:r w:rsidR="002C2100" w:rsidRPr="00350B7E">
                        <w:rPr>
                          <w:sz w:val="26"/>
                          <w:szCs w:val="26"/>
                        </w:rPr>
                        <w:t xml:space="preserve"> want to have more people and organisations </w:t>
                      </w:r>
                      <w:r>
                        <w:rPr>
                          <w:sz w:val="26"/>
                          <w:szCs w:val="26"/>
                        </w:rPr>
                        <w:t xml:space="preserve">to </w:t>
                      </w:r>
                      <w:r w:rsidR="002C2100" w:rsidRPr="00350B7E">
                        <w:rPr>
                          <w:sz w:val="26"/>
                          <w:szCs w:val="26"/>
                        </w:rPr>
                        <w:t>act like, or be, corporate parents.</w:t>
                      </w:r>
                    </w:p>
                  </w:txbxContent>
                </v:textbox>
                <w10:wrap anchorx="margin"/>
              </v:shape>
            </w:pict>
          </mc:Fallback>
        </mc:AlternateContent>
      </w:r>
    </w:p>
    <w:p w14:paraId="28DA205C" w14:textId="77777777" w:rsidR="00AB2547" w:rsidRDefault="00AB2547" w:rsidP="00AB2547">
      <w:pPr>
        <w:pStyle w:val="Heading3"/>
        <w:shd w:val="clear" w:color="auto" w:fill="FFFFFF"/>
        <w:spacing w:before="450" w:after="0"/>
        <w:rPr>
          <w:rFonts w:ascii="Arial" w:hAnsi="Arial"/>
          <w:color w:val="0B0C0C"/>
        </w:rPr>
      </w:pPr>
    </w:p>
    <w:p w14:paraId="53182B6F" w14:textId="77777777" w:rsidR="007672DB" w:rsidRDefault="007672DB" w:rsidP="007672DB"/>
    <w:p w14:paraId="61471C23" w14:textId="77777777" w:rsidR="007672DB" w:rsidRDefault="007672DB" w:rsidP="007672DB">
      <w:r>
        <w:rPr>
          <w:rFonts w:ascii="Arial" w:hAnsi="Arial" w:cs="Arial"/>
          <w:noProof/>
          <w:color w:val="0B0C0C"/>
        </w:rPr>
        <mc:AlternateContent>
          <mc:Choice Requires="wps">
            <w:drawing>
              <wp:anchor distT="0" distB="0" distL="114300" distR="114300" simplePos="0" relativeHeight="251667456" behindDoc="0" locked="0" layoutInCell="1" allowOverlap="1" wp14:anchorId="540ED30A" wp14:editId="57C3014B">
                <wp:simplePos x="0" y="0"/>
                <wp:positionH relativeFrom="page">
                  <wp:posOffset>3589020</wp:posOffset>
                </wp:positionH>
                <wp:positionV relativeFrom="paragraph">
                  <wp:posOffset>208280</wp:posOffset>
                </wp:positionV>
                <wp:extent cx="3531870" cy="4309110"/>
                <wp:effectExtent l="0" t="0" r="11430" b="15240"/>
                <wp:wrapNone/>
                <wp:docPr id="25" name="Text Box 25"/>
                <wp:cNvGraphicFramePr/>
                <a:graphic xmlns:a="http://schemas.openxmlformats.org/drawingml/2006/main">
                  <a:graphicData uri="http://schemas.microsoft.com/office/word/2010/wordprocessingShape">
                    <wps:wsp>
                      <wps:cNvSpPr txBox="1"/>
                      <wps:spPr>
                        <a:xfrm>
                          <a:off x="0" y="0"/>
                          <a:ext cx="3531870" cy="4309110"/>
                        </a:xfrm>
                        <a:prstGeom prst="rect">
                          <a:avLst/>
                        </a:prstGeom>
                        <a:solidFill>
                          <a:schemeClr val="lt1"/>
                        </a:solidFill>
                        <a:ln w="6350">
                          <a:solidFill>
                            <a:prstClr val="black"/>
                          </a:solidFill>
                        </a:ln>
                      </wps:spPr>
                      <wps:txbx>
                        <w:txbxContent>
                          <w:p w14:paraId="7EA309C7" w14:textId="77777777" w:rsidR="002C2100" w:rsidRPr="002C2100" w:rsidRDefault="002C2100" w:rsidP="002C2100">
                            <w:pPr>
                              <w:pStyle w:val="Heading4"/>
                              <w:rPr>
                                <w:szCs w:val="28"/>
                              </w:rPr>
                            </w:pPr>
                            <w:r w:rsidRPr="002C2100">
                              <w:rPr>
                                <w:szCs w:val="28"/>
                              </w:rPr>
                              <w:t>Mission 4</w:t>
                            </w:r>
                          </w:p>
                          <w:p w14:paraId="4FBB226F" w14:textId="77777777" w:rsidR="002C2100" w:rsidRPr="00350B7E" w:rsidRDefault="00B57A32" w:rsidP="00350B7E">
                            <w:pPr>
                              <w:rPr>
                                <w:sz w:val="26"/>
                                <w:szCs w:val="26"/>
                              </w:rPr>
                            </w:pPr>
                            <w:r>
                              <w:rPr>
                                <w:sz w:val="26"/>
                                <w:szCs w:val="26"/>
                              </w:rPr>
                              <w:t>The government</w:t>
                            </w:r>
                            <w:r w:rsidR="002C2100" w:rsidRPr="00350B7E">
                              <w:rPr>
                                <w:sz w:val="26"/>
                                <w:szCs w:val="26"/>
                              </w:rPr>
                              <w:t xml:space="preserve"> want to make sure children in care are supported to do well in school or get good jobs, including older children aged 16 to 19 years old. </w:t>
                            </w:r>
                            <w:r w:rsidR="001D588B">
                              <w:rPr>
                                <w:sz w:val="26"/>
                                <w:szCs w:val="26"/>
                              </w:rPr>
                              <w:t>The government</w:t>
                            </w:r>
                            <w:r w:rsidR="002C2100" w:rsidRPr="00350B7E">
                              <w:rPr>
                                <w:sz w:val="26"/>
                                <w:szCs w:val="26"/>
                              </w:rPr>
                              <w:t xml:space="preserve"> will do this by:</w:t>
                            </w:r>
                          </w:p>
                          <w:p w14:paraId="5924E200" w14:textId="77777777" w:rsidR="002C2100" w:rsidRPr="00350B7E" w:rsidRDefault="001D588B" w:rsidP="00350B7E">
                            <w:pPr>
                              <w:rPr>
                                <w:sz w:val="26"/>
                                <w:szCs w:val="26"/>
                              </w:rPr>
                            </w:pPr>
                            <w:r>
                              <w:rPr>
                                <w:sz w:val="26"/>
                                <w:szCs w:val="26"/>
                              </w:rPr>
                              <w:t xml:space="preserve">* </w:t>
                            </w:r>
                            <w:r w:rsidRPr="00350B7E">
                              <w:rPr>
                                <w:sz w:val="26"/>
                                <w:szCs w:val="26"/>
                              </w:rPr>
                              <w:t>Creating</w:t>
                            </w:r>
                            <w:r w:rsidR="002C2100" w:rsidRPr="00350B7E">
                              <w:rPr>
                                <w:sz w:val="26"/>
                                <w:szCs w:val="26"/>
                              </w:rPr>
                              <w:t xml:space="preserve"> more training and jobs for care leavers</w:t>
                            </w:r>
                          </w:p>
                          <w:p w14:paraId="76FF067E" w14:textId="77777777" w:rsidR="002C2100" w:rsidRPr="00350B7E" w:rsidRDefault="001D588B" w:rsidP="00350B7E">
                            <w:pPr>
                              <w:rPr>
                                <w:sz w:val="26"/>
                                <w:szCs w:val="26"/>
                              </w:rPr>
                            </w:pPr>
                            <w:r>
                              <w:rPr>
                                <w:sz w:val="26"/>
                                <w:szCs w:val="26"/>
                              </w:rPr>
                              <w:t xml:space="preserve">* </w:t>
                            </w:r>
                            <w:r w:rsidRPr="00350B7E">
                              <w:rPr>
                                <w:sz w:val="26"/>
                                <w:szCs w:val="26"/>
                              </w:rPr>
                              <w:t>Increasing</w:t>
                            </w:r>
                            <w:r w:rsidR="002C2100" w:rsidRPr="00350B7E">
                              <w:rPr>
                                <w:sz w:val="26"/>
                                <w:szCs w:val="26"/>
                              </w:rPr>
                              <w:t xml:space="preserve"> how much money we give to care leavers who do an apprenticeship</w:t>
                            </w:r>
                          </w:p>
                          <w:p w14:paraId="30A91094" w14:textId="77777777" w:rsidR="002C2100" w:rsidRPr="00350B7E" w:rsidRDefault="001D588B" w:rsidP="00350B7E">
                            <w:pPr>
                              <w:rPr>
                                <w:sz w:val="26"/>
                                <w:szCs w:val="26"/>
                              </w:rPr>
                            </w:pPr>
                            <w:r>
                              <w:rPr>
                                <w:sz w:val="26"/>
                                <w:szCs w:val="26"/>
                              </w:rPr>
                              <w:t>* W</w:t>
                            </w:r>
                            <w:r w:rsidR="002C2100" w:rsidRPr="00350B7E">
                              <w:rPr>
                                <w:sz w:val="26"/>
                                <w:szCs w:val="26"/>
                              </w:rPr>
                              <w:t>orking with universities to support care leavers to go to university and to succeed and do well when they are at university</w:t>
                            </w:r>
                          </w:p>
                          <w:p w14:paraId="60EDBA88" w14:textId="77777777" w:rsidR="002C2100" w:rsidRPr="00350B7E" w:rsidRDefault="001D588B" w:rsidP="00350B7E">
                            <w:pPr>
                              <w:rPr>
                                <w:sz w:val="26"/>
                                <w:szCs w:val="26"/>
                              </w:rPr>
                            </w:pPr>
                            <w:r>
                              <w:rPr>
                                <w:sz w:val="26"/>
                                <w:szCs w:val="26"/>
                              </w:rPr>
                              <w:t xml:space="preserve">* </w:t>
                            </w:r>
                            <w:r w:rsidRPr="00350B7E">
                              <w:rPr>
                                <w:sz w:val="26"/>
                                <w:szCs w:val="26"/>
                              </w:rPr>
                              <w:t>Offering</w:t>
                            </w:r>
                            <w:r w:rsidR="002C2100" w:rsidRPr="00350B7E">
                              <w:rPr>
                                <w:sz w:val="26"/>
                                <w:szCs w:val="26"/>
                              </w:rPr>
                              <w:t xml:space="preserve"> more support in school and colleges such as working with a tutor</w:t>
                            </w:r>
                          </w:p>
                          <w:p w14:paraId="1B19D929" w14:textId="77777777" w:rsidR="002C2100" w:rsidRPr="00350B7E" w:rsidRDefault="001D588B" w:rsidP="002C2100">
                            <w:pPr>
                              <w:rPr>
                                <w:sz w:val="26"/>
                                <w:szCs w:val="26"/>
                              </w:rPr>
                            </w:pPr>
                            <w:r>
                              <w:rPr>
                                <w:sz w:val="26"/>
                                <w:szCs w:val="26"/>
                              </w:rPr>
                              <w:t xml:space="preserve">* </w:t>
                            </w:r>
                            <w:r w:rsidRPr="00350B7E">
                              <w:rPr>
                                <w:sz w:val="26"/>
                                <w:szCs w:val="26"/>
                              </w:rPr>
                              <w:t>Giving</w:t>
                            </w:r>
                            <w:r w:rsidR="002C2100" w:rsidRPr="00350B7E">
                              <w:rPr>
                                <w:sz w:val="26"/>
                                <w:szCs w:val="26"/>
                              </w:rPr>
                              <w:t xml:space="preserve"> more money to the Care Leaver Covenant which supports care leavers aged 16 to 25 with jobs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ED30A" id="Text Box 25" o:spid="_x0000_s1030" type="#_x0000_t202" style="position:absolute;margin-left:282.6pt;margin-top:16.4pt;width:278.1pt;height:339.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" fillcolor="white [3201]" strokeweight=".5pt">
                <v:textbox>
                  <w:txbxContent>
                    <w:p w14:paraId="7EA309C7" w14:textId="77777777" w:rsidR="002C2100" w:rsidRPr="002C2100" w:rsidRDefault="002C2100" w:rsidP="002C2100">
                      <w:pPr>
                        <w:pStyle w:val="Heading4"/>
                        <w:rPr>
                          <w:szCs w:val="28"/>
                        </w:rPr>
                      </w:pPr>
                      <w:r w:rsidRPr="002C2100">
                        <w:rPr>
                          <w:szCs w:val="28"/>
                        </w:rPr>
                        <w:t>Mission 4</w:t>
                      </w:r>
                    </w:p>
                    <w:p w14:paraId="4FBB226F" w14:textId="77777777" w:rsidR="002C2100" w:rsidRPr="00350B7E" w:rsidRDefault="00B57A32" w:rsidP="00350B7E">
                      <w:pPr>
                        <w:rPr>
                          <w:sz w:val="26"/>
                          <w:szCs w:val="26"/>
                        </w:rPr>
                      </w:pPr>
                      <w:r>
                        <w:rPr>
                          <w:sz w:val="26"/>
                          <w:szCs w:val="26"/>
                        </w:rPr>
                        <w:t>The government</w:t>
                      </w:r>
                      <w:r w:rsidR="002C2100" w:rsidRPr="00350B7E">
                        <w:rPr>
                          <w:sz w:val="26"/>
                          <w:szCs w:val="26"/>
                        </w:rPr>
                        <w:t xml:space="preserve"> want to make sure children in care are supported to do well in school or get good jobs, including older children aged 16 to 19 years old. </w:t>
                      </w:r>
                      <w:r w:rsidR="001D588B">
                        <w:rPr>
                          <w:sz w:val="26"/>
                          <w:szCs w:val="26"/>
                        </w:rPr>
                        <w:t>The government</w:t>
                      </w:r>
                      <w:r w:rsidR="002C2100" w:rsidRPr="00350B7E">
                        <w:rPr>
                          <w:sz w:val="26"/>
                          <w:szCs w:val="26"/>
                        </w:rPr>
                        <w:t xml:space="preserve"> will do this by:</w:t>
                      </w:r>
                    </w:p>
                    <w:p w14:paraId="5924E200" w14:textId="77777777" w:rsidR="002C2100" w:rsidRPr="00350B7E" w:rsidRDefault="001D588B" w:rsidP="00350B7E">
                      <w:pPr>
                        <w:rPr>
                          <w:sz w:val="26"/>
                          <w:szCs w:val="26"/>
                        </w:rPr>
                      </w:pPr>
                      <w:r>
                        <w:rPr>
                          <w:sz w:val="26"/>
                          <w:szCs w:val="26"/>
                        </w:rPr>
                        <w:t xml:space="preserve">* </w:t>
                      </w:r>
                      <w:r w:rsidRPr="00350B7E">
                        <w:rPr>
                          <w:sz w:val="26"/>
                          <w:szCs w:val="26"/>
                        </w:rPr>
                        <w:t>Creating</w:t>
                      </w:r>
                      <w:r w:rsidR="002C2100" w:rsidRPr="00350B7E">
                        <w:rPr>
                          <w:sz w:val="26"/>
                          <w:szCs w:val="26"/>
                        </w:rPr>
                        <w:t xml:space="preserve"> more training and jobs for care leavers</w:t>
                      </w:r>
                    </w:p>
                    <w:p w14:paraId="76FF067E" w14:textId="77777777" w:rsidR="002C2100" w:rsidRPr="00350B7E" w:rsidRDefault="001D588B" w:rsidP="00350B7E">
                      <w:pPr>
                        <w:rPr>
                          <w:sz w:val="26"/>
                          <w:szCs w:val="26"/>
                        </w:rPr>
                      </w:pPr>
                      <w:r>
                        <w:rPr>
                          <w:sz w:val="26"/>
                          <w:szCs w:val="26"/>
                        </w:rPr>
                        <w:t xml:space="preserve">* </w:t>
                      </w:r>
                      <w:r w:rsidRPr="00350B7E">
                        <w:rPr>
                          <w:sz w:val="26"/>
                          <w:szCs w:val="26"/>
                        </w:rPr>
                        <w:t>Increasing</w:t>
                      </w:r>
                      <w:r w:rsidR="002C2100" w:rsidRPr="00350B7E">
                        <w:rPr>
                          <w:sz w:val="26"/>
                          <w:szCs w:val="26"/>
                        </w:rPr>
                        <w:t xml:space="preserve"> how much money we give to care leavers who do an apprenticeship</w:t>
                      </w:r>
                    </w:p>
                    <w:p w14:paraId="30A91094" w14:textId="77777777" w:rsidR="002C2100" w:rsidRPr="00350B7E" w:rsidRDefault="001D588B" w:rsidP="00350B7E">
                      <w:pPr>
                        <w:rPr>
                          <w:sz w:val="26"/>
                          <w:szCs w:val="26"/>
                        </w:rPr>
                      </w:pPr>
                      <w:r>
                        <w:rPr>
                          <w:sz w:val="26"/>
                          <w:szCs w:val="26"/>
                        </w:rPr>
                        <w:t>* W</w:t>
                      </w:r>
                      <w:r w:rsidR="002C2100" w:rsidRPr="00350B7E">
                        <w:rPr>
                          <w:sz w:val="26"/>
                          <w:szCs w:val="26"/>
                        </w:rPr>
                        <w:t>orking with universities to support care leavers to go to university and to succeed and do well when they are at university</w:t>
                      </w:r>
                    </w:p>
                    <w:p w14:paraId="60EDBA88" w14:textId="77777777" w:rsidR="002C2100" w:rsidRPr="00350B7E" w:rsidRDefault="001D588B" w:rsidP="00350B7E">
                      <w:pPr>
                        <w:rPr>
                          <w:sz w:val="26"/>
                          <w:szCs w:val="26"/>
                        </w:rPr>
                      </w:pPr>
                      <w:r>
                        <w:rPr>
                          <w:sz w:val="26"/>
                          <w:szCs w:val="26"/>
                        </w:rPr>
                        <w:t xml:space="preserve">* </w:t>
                      </w:r>
                      <w:r w:rsidRPr="00350B7E">
                        <w:rPr>
                          <w:sz w:val="26"/>
                          <w:szCs w:val="26"/>
                        </w:rPr>
                        <w:t>Offering</w:t>
                      </w:r>
                      <w:r w:rsidR="002C2100" w:rsidRPr="00350B7E">
                        <w:rPr>
                          <w:sz w:val="26"/>
                          <w:szCs w:val="26"/>
                        </w:rPr>
                        <w:t xml:space="preserve"> more support in school and colleges such as working with a tutor</w:t>
                      </w:r>
                    </w:p>
                    <w:p w14:paraId="1B19D929" w14:textId="77777777" w:rsidR="002C2100" w:rsidRPr="00350B7E" w:rsidRDefault="001D588B" w:rsidP="002C2100">
                      <w:pPr>
                        <w:rPr>
                          <w:sz w:val="26"/>
                          <w:szCs w:val="26"/>
                        </w:rPr>
                      </w:pPr>
                      <w:r>
                        <w:rPr>
                          <w:sz w:val="26"/>
                          <w:szCs w:val="26"/>
                        </w:rPr>
                        <w:t xml:space="preserve">* </w:t>
                      </w:r>
                      <w:r w:rsidRPr="00350B7E">
                        <w:rPr>
                          <w:sz w:val="26"/>
                          <w:szCs w:val="26"/>
                        </w:rPr>
                        <w:t>Giving</w:t>
                      </w:r>
                      <w:r w:rsidR="002C2100" w:rsidRPr="00350B7E">
                        <w:rPr>
                          <w:sz w:val="26"/>
                          <w:szCs w:val="26"/>
                        </w:rPr>
                        <w:t xml:space="preserve"> more money to the Care Leaver Covenant which supports care leavers aged 16 to 25 with jobs</w:t>
                      </w:r>
                    </w:p>
                  </w:txbxContent>
                </v:textbox>
                <w10:wrap anchorx="page"/>
              </v:shape>
            </w:pict>
          </mc:Fallback>
        </mc:AlternateContent>
      </w:r>
    </w:p>
    <w:p w14:paraId="000F4A41" w14:textId="77777777" w:rsidR="007672DB" w:rsidRDefault="00350B7E" w:rsidP="007672DB">
      <w:r>
        <w:rPr>
          <w:rFonts w:ascii="Arial" w:hAnsi="Arial" w:cs="Arial"/>
          <w:noProof/>
          <w:color w:val="0B0C0C"/>
        </w:rPr>
        <mc:AlternateContent>
          <mc:Choice Requires="wps">
            <w:drawing>
              <wp:anchor distT="0" distB="0" distL="114300" distR="114300" simplePos="0" relativeHeight="251666432" behindDoc="0" locked="0" layoutInCell="1" allowOverlap="1" wp14:anchorId="6F159234" wp14:editId="2996CDAD">
                <wp:simplePos x="0" y="0"/>
                <wp:positionH relativeFrom="margin">
                  <wp:align>left</wp:align>
                </wp:positionH>
                <wp:positionV relativeFrom="paragraph">
                  <wp:posOffset>64135</wp:posOffset>
                </wp:positionV>
                <wp:extent cx="3017520" cy="3211830"/>
                <wp:effectExtent l="0" t="0" r="11430" b="26670"/>
                <wp:wrapNone/>
                <wp:docPr id="24" name="Text Box 24"/>
                <wp:cNvGraphicFramePr/>
                <a:graphic xmlns:a="http://schemas.openxmlformats.org/drawingml/2006/main">
                  <a:graphicData uri="http://schemas.microsoft.com/office/word/2010/wordprocessingShape">
                    <wps:wsp>
                      <wps:cNvSpPr txBox="1"/>
                      <wps:spPr>
                        <a:xfrm>
                          <a:off x="0" y="0"/>
                          <a:ext cx="3017520" cy="3211830"/>
                        </a:xfrm>
                        <a:prstGeom prst="rect">
                          <a:avLst/>
                        </a:prstGeom>
                        <a:solidFill>
                          <a:schemeClr val="lt1"/>
                        </a:solidFill>
                        <a:ln w="6350">
                          <a:solidFill>
                            <a:prstClr val="black"/>
                          </a:solidFill>
                        </a:ln>
                      </wps:spPr>
                      <wps:txbx>
                        <w:txbxContent>
                          <w:p w14:paraId="045AFAF5" w14:textId="77777777" w:rsidR="002C2100" w:rsidRPr="00350B7E" w:rsidRDefault="002C2100" w:rsidP="00350B7E">
                            <w:pPr>
                              <w:pStyle w:val="Heading4"/>
                              <w:rPr>
                                <w:szCs w:val="28"/>
                              </w:rPr>
                            </w:pPr>
                            <w:r w:rsidRPr="00350B7E">
                              <w:rPr>
                                <w:szCs w:val="28"/>
                              </w:rPr>
                              <w:t xml:space="preserve">Mission 3 </w:t>
                            </w:r>
                          </w:p>
                          <w:p w14:paraId="315A4612" w14:textId="77777777" w:rsidR="002C2100" w:rsidRPr="00350B7E" w:rsidRDefault="00B57A32" w:rsidP="00350B7E">
                            <w:pPr>
                              <w:rPr>
                                <w:sz w:val="26"/>
                                <w:szCs w:val="26"/>
                              </w:rPr>
                            </w:pPr>
                            <w:r>
                              <w:rPr>
                                <w:sz w:val="26"/>
                                <w:szCs w:val="26"/>
                              </w:rPr>
                              <w:t>The government</w:t>
                            </w:r>
                            <w:r w:rsidR="002C2100" w:rsidRPr="00350B7E">
                              <w:rPr>
                                <w:sz w:val="26"/>
                                <w:szCs w:val="26"/>
                              </w:rPr>
                              <w:t xml:space="preserve"> want to make sure there are enough good foster homes and children’s homes for children to live in. </w:t>
                            </w:r>
                            <w:r w:rsidR="001D588B">
                              <w:rPr>
                                <w:sz w:val="26"/>
                                <w:szCs w:val="26"/>
                              </w:rPr>
                              <w:t>The government</w:t>
                            </w:r>
                            <w:r w:rsidR="002C2100" w:rsidRPr="00350B7E">
                              <w:rPr>
                                <w:sz w:val="26"/>
                                <w:szCs w:val="26"/>
                              </w:rPr>
                              <w:t xml:space="preserve"> will do this by: </w:t>
                            </w:r>
                          </w:p>
                          <w:p w14:paraId="6F3EFBCD" w14:textId="77777777" w:rsidR="002C2100" w:rsidRPr="00350B7E" w:rsidRDefault="001D588B" w:rsidP="00350B7E">
                            <w:pPr>
                              <w:rPr>
                                <w:sz w:val="26"/>
                                <w:szCs w:val="26"/>
                              </w:rPr>
                            </w:pPr>
                            <w:r>
                              <w:rPr>
                                <w:sz w:val="26"/>
                                <w:szCs w:val="26"/>
                              </w:rPr>
                              <w:t xml:space="preserve">* </w:t>
                            </w:r>
                            <w:r w:rsidRPr="00350B7E">
                              <w:rPr>
                                <w:sz w:val="26"/>
                                <w:szCs w:val="26"/>
                              </w:rPr>
                              <w:t>Increasing</w:t>
                            </w:r>
                            <w:r w:rsidR="002C2100" w:rsidRPr="00350B7E">
                              <w:rPr>
                                <w:sz w:val="26"/>
                                <w:szCs w:val="26"/>
                              </w:rPr>
                              <w:t xml:space="preserve"> the number of foster homes across the whole country, so that children can stay nearer to their friends and family when they come into care</w:t>
                            </w:r>
                          </w:p>
                          <w:p w14:paraId="5E4ECA74" w14:textId="77777777" w:rsidR="002C2100" w:rsidRPr="00350B7E" w:rsidRDefault="001D588B" w:rsidP="007672DB">
                            <w:pPr>
                              <w:rPr>
                                <w:sz w:val="26"/>
                                <w:szCs w:val="26"/>
                              </w:rPr>
                            </w:pPr>
                            <w:r>
                              <w:rPr>
                                <w:sz w:val="26"/>
                                <w:szCs w:val="26"/>
                              </w:rPr>
                              <w:t xml:space="preserve">* </w:t>
                            </w:r>
                            <w:r w:rsidRPr="00350B7E">
                              <w:rPr>
                                <w:sz w:val="26"/>
                                <w:szCs w:val="26"/>
                              </w:rPr>
                              <w:t>Building</w:t>
                            </w:r>
                            <w:r w:rsidR="002C2100" w:rsidRPr="00350B7E">
                              <w:rPr>
                                <w:sz w:val="26"/>
                                <w:szCs w:val="26"/>
                              </w:rPr>
                              <w:t xml:space="preserve"> more children’s homes in areas where there aren’t enough, so children do not need to move so far from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59234" id="Text Box 24" o:spid="_x0000_s1031" type="#_x0000_t202" style="position:absolute;margin-left:0;margin-top:5.05pt;width:237.6pt;height:252.9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" fillcolor="white [3201]" strokeweight=".5pt">
                <v:textbox>
                  <w:txbxContent>
                    <w:p w14:paraId="045AFAF5" w14:textId="77777777" w:rsidR="002C2100" w:rsidRPr="00350B7E" w:rsidRDefault="002C2100" w:rsidP="00350B7E">
                      <w:pPr>
                        <w:pStyle w:val="Heading4"/>
                        <w:rPr>
                          <w:szCs w:val="28"/>
                        </w:rPr>
                      </w:pPr>
                      <w:r w:rsidRPr="00350B7E">
                        <w:rPr>
                          <w:szCs w:val="28"/>
                        </w:rPr>
                        <w:t xml:space="preserve">Mission 3 </w:t>
                      </w:r>
                    </w:p>
                    <w:p w14:paraId="315A4612" w14:textId="77777777" w:rsidR="002C2100" w:rsidRPr="00350B7E" w:rsidRDefault="00B57A32" w:rsidP="00350B7E">
                      <w:pPr>
                        <w:rPr>
                          <w:sz w:val="26"/>
                          <w:szCs w:val="26"/>
                        </w:rPr>
                      </w:pPr>
                      <w:r>
                        <w:rPr>
                          <w:sz w:val="26"/>
                          <w:szCs w:val="26"/>
                        </w:rPr>
                        <w:t>The government</w:t>
                      </w:r>
                      <w:r w:rsidR="002C2100" w:rsidRPr="00350B7E">
                        <w:rPr>
                          <w:sz w:val="26"/>
                          <w:szCs w:val="26"/>
                        </w:rPr>
                        <w:t xml:space="preserve"> want to make sure there are enough good foster homes and children’s homes for children to live in. </w:t>
                      </w:r>
                      <w:r w:rsidR="001D588B">
                        <w:rPr>
                          <w:sz w:val="26"/>
                          <w:szCs w:val="26"/>
                        </w:rPr>
                        <w:t>The government</w:t>
                      </w:r>
                      <w:r w:rsidR="002C2100" w:rsidRPr="00350B7E">
                        <w:rPr>
                          <w:sz w:val="26"/>
                          <w:szCs w:val="26"/>
                        </w:rPr>
                        <w:t xml:space="preserve"> will do this by: </w:t>
                      </w:r>
                    </w:p>
                    <w:p w14:paraId="6F3EFBCD" w14:textId="77777777" w:rsidR="002C2100" w:rsidRPr="00350B7E" w:rsidRDefault="001D588B" w:rsidP="00350B7E">
                      <w:pPr>
                        <w:rPr>
                          <w:sz w:val="26"/>
                          <w:szCs w:val="26"/>
                        </w:rPr>
                      </w:pPr>
                      <w:r>
                        <w:rPr>
                          <w:sz w:val="26"/>
                          <w:szCs w:val="26"/>
                        </w:rPr>
                        <w:t xml:space="preserve">* </w:t>
                      </w:r>
                      <w:r w:rsidRPr="00350B7E">
                        <w:rPr>
                          <w:sz w:val="26"/>
                          <w:szCs w:val="26"/>
                        </w:rPr>
                        <w:t>Increasing</w:t>
                      </w:r>
                      <w:r w:rsidR="002C2100" w:rsidRPr="00350B7E">
                        <w:rPr>
                          <w:sz w:val="26"/>
                          <w:szCs w:val="26"/>
                        </w:rPr>
                        <w:t xml:space="preserve"> the number of foster homes across the whole country, so that children can stay nearer to their friends and family when they come into care</w:t>
                      </w:r>
                    </w:p>
                    <w:p w14:paraId="5E4ECA74" w14:textId="77777777" w:rsidR="002C2100" w:rsidRPr="00350B7E" w:rsidRDefault="001D588B" w:rsidP="007672DB">
                      <w:pPr>
                        <w:rPr>
                          <w:sz w:val="26"/>
                          <w:szCs w:val="26"/>
                        </w:rPr>
                      </w:pPr>
                      <w:r>
                        <w:rPr>
                          <w:sz w:val="26"/>
                          <w:szCs w:val="26"/>
                        </w:rPr>
                        <w:t xml:space="preserve">* </w:t>
                      </w:r>
                      <w:r w:rsidRPr="00350B7E">
                        <w:rPr>
                          <w:sz w:val="26"/>
                          <w:szCs w:val="26"/>
                        </w:rPr>
                        <w:t>Building</w:t>
                      </w:r>
                      <w:r w:rsidR="002C2100" w:rsidRPr="00350B7E">
                        <w:rPr>
                          <w:sz w:val="26"/>
                          <w:szCs w:val="26"/>
                        </w:rPr>
                        <w:t xml:space="preserve"> more children’s homes in areas where there aren’t enough, so children do not need to move so far from home</w:t>
                      </w:r>
                    </w:p>
                  </w:txbxContent>
                </v:textbox>
                <w10:wrap anchorx="margin"/>
              </v:shape>
            </w:pict>
          </mc:Fallback>
        </mc:AlternateContent>
      </w:r>
    </w:p>
    <w:p w14:paraId="65A0436D" w14:textId="77777777" w:rsidR="007672DB" w:rsidRDefault="007672DB" w:rsidP="007672DB"/>
    <w:p w14:paraId="5047A60F" w14:textId="77777777" w:rsidR="007672DB" w:rsidRDefault="007672DB" w:rsidP="007672DB"/>
    <w:p w14:paraId="67BA5F6B" w14:textId="77777777" w:rsidR="007672DB" w:rsidRDefault="007672DB" w:rsidP="007672DB"/>
    <w:p w14:paraId="73EB8122" w14:textId="77777777" w:rsidR="007672DB" w:rsidRDefault="007672DB" w:rsidP="007672DB"/>
    <w:p w14:paraId="2CC5D975" w14:textId="77777777" w:rsidR="007672DB" w:rsidRDefault="007672DB" w:rsidP="007672DB"/>
    <w:p w14:paraId="3D342AC1" w14:textId="77777777" w:rsidR="007672DB" w:rsidRDefault="007672DB" w:rsidP="007672DB"/>
    <w:p w14:paraId="1559125F" w14:textId="77777777" w:rsidR="007672DB" w:rsidRDefault="007672DB" w:rsidP="007672DB"/>
    <w:p w14:paraId="15227B57" w14:textId="77777777" w:rsidR="007672DB" w:rsidRDefault="007672DB" w:rsidP="007672DB"/>
    <w:p w14:paraId="66E26E41" w14:textId="77777777" w:rsidR="00AB2547" w:rsidRDefault="00350B7E" w:rsidP="00AB2547">
      <w:pPr>
        <w:pStyle w:val="NormalWeb"/>
        <w:shd w:val="clear" w:color="auto" w:fill="FFFFFF"/>
        <w:spacing w:before="225" w:beforeAutospacing="0" w:after="225" w:afterAutospacing="0"/>
        <w:rPr>
          <w:rFonts w:ascii="Arial" w:hAnsi="Arial" w:cs="Arial"/>
          <w:color w:val="0B0C0C"/>
        </w:rPr>
        <w:sectPr w:rsidR="00AB2547" w:rsidSect="007672DB">
          <w:pgSz w:w="11900" w:h="16840" w:code="9"/>
          <w:pgMar w:top="1259" w:right="833" w:bottom="902" w:left="720" w:header="907" w:footer="851" w:gutter="0"/>
          <w:cols w:space="708"/>
          <w:titlePg/>
          <w:docGrid w:linePitch="360"/>
        </w:sectPr>
      </w:pPr>
      <w:r>
        <w:rPr>
          <w:rFonts w:ascii="Arial" w:hAnsi="Arial" w:cs="Arial"/>
          <w:noProof/>
          <w:color w:val="0B0C0C"/>
        </w:rPr>
        <mc:AlternateContent>
          <mc:Choice Requires="wps">
            <w:drawing>
              <wp:anchor distT="0" distB="0" distL="114300" distR="114300" simplePos="0" relativeHeight="251670528" behindDoc="0" locked="0" layoutInCell="1" allowOverlap="1" wp14:anchorId="195D3832" wp14:editId="2841A18B">
                <wp:simplePos x="0" y="0"/>
                <wp:positionH relativeFrom="margin">
                  <wp:posOffset>3086100</wp:posOffset>
                </wp:positionH>
                <wp:positionV relativeFrom="paragraph">
                  <wp:posOffset>1281430</wp:posOffset>
                </wp:positionV>
                <wp:extent cx="3611880" cy="2057400"/>
                <wp:effectExtent l="0" t="0" r="26670" b="19050"/>
                <wp:wrapNone/>
                <wp:docPr id="27" name="Text Box 27"/>
                <wp:cNvGraphicFramePr/>
                <a:graphic xmlns:a="http://schemas.openxmlformats.org/drawingml/2006/main">
                  <a:graphicData uri="http://schemas.microsoft.com/office/word/2010/wordprocessingShape">
                    <wps:wsp>
                      <wps:cNvSpPr txBox="1"/>
                      <wps:spPr>
                        <a:xfrm>
                          <a:off x="0" y="0"/>
                          <a:ext cx="3611880" cy="2057400"/>
                        </a:xfrm>
                        <a:prstGeom prst="rect">
                          <a:avLst/>
                        </a:prstGeom>
                        <a:solidFill>
                          <a:schemeClr val="lt1"/>
                        </a:solidFill>
                        <a:ln w="6350">
                          <a:solidFill>
                            <a:prstClr val="black"/>
                          </a:solidFill>
                        </a:ln>
                      </wps:spPr>
                      <wps:txbx>
                        <w:txbxContent>
                          <w:p w14:paraId="5EA3BB37" w14:textId="77777777" w:rsidR="007672DB" w:rsidRPr="007672DB" w:rsidRDefault="007672DB" w:rsidP="007672DB">
                            <w:pPr>
                              <w:pStyle w:val="Heading4"/>
                              <w:rPr>
                                <w:szCs w:val="28"/>
                              </w:rPr>
                            </w:pPr>
                            <w:r w:rsidRPr="007672DB">
                              <w:rPr>
                                <w:szCs w:val="28"/>
                              </w:rPr>
                              <w:t>Mission 6</w:t>
                            </w:r>
                          </w:p>
                          <w:p w14:paraId="4A5224CA" w14:textId="77777777" w:rsidR="007672DB" w:rsidRPr="00350B7E" w:rsidRDefault="001D588B" w:rsidP="00350B7E">
                            <w:pPr>
                              <w:rPr>
                                <w:sz w:val="26"/>
                                <w:szCs w:val="26"/>
                              </w:rPr>
                            </w:pPr>
                            <w:r>
                              <w:rPr>
                                <w:sz w:val="26"/>
                                <w:szCs w:val="26"/>
                              </w:rPr>
                              <w:t>The government</w:t>
                            </w:r>
                            <w:r w:rsidRPr="00350B7E">
                              <w:rPr>
                                <w:sz w:val="26"/>
                                <w:szCs w:val="26"/>
                              </w:rPr>
                              <w:t xml:space="preserve"> </w:t>
                            </w:r>
                            <w:r w:rsidR="007672DB" w:rsidRPr="00350B7E">
                              <w:rPr>
                                <w:sz w:val="26"/>
                                <w:szCs w:val="26"/>
                              </w:rPr>
                              <w:t>to make sure adults working with children in care and care leavers know how to support them with their physical and mental health needs.</w:t>
                            </w:r>
                          </w:p>
                          <w:p w14:paraId="4C5A443B" w14:textId="77777777" w:rsidR="007672DB" w:rsidRPr="00350B7E" w:rsidRDefault="001D588B" w:rsidP="00350B7E">
                            <w:pPr>
                              <w:rPr>
                                <w:sz w:val="26"/>
                                <w:szCs w:val="26"/>
                              </w:rPr>
                            </w:pPr>
                            <w:r>
                              <w:rPr>
                                <w:sz w:val="26"/>
                                <w:szCs w:val="26"/>
                              </w:rPr>
                              <w:t>The government</w:t>
                            </w:r>
                            <w:r w:rsidR="007672DB" w:rsidRPr="00350B7E">
                              <w:rPr>
                                <w:sz w:val="26"/>
                                <w:szCs w:val="26"/>
                              </w:rPr>
                              <w:t xml:space="preserve"> will give people more training on this. We will make sure children in care and care leavers can see doctors or nurses more easily.</w:t>
                            </w:r>
                          </w:p>
                          <w:p w14:paraId="3DF86606" w14:textId="77777777" w:rsidR="007672DB" w:rsidRDefault="007672DB" w:rsidP="007672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D3832" id="Text Box 27" o:spid="_x0000_s1032" type="#_x0000_t202" style="position:absolute;margin-left:243pt;margin-top:100.9pt;width:284.4pt;height:16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" fillcolor="white [3201]" strokeweight=".5pt">
                <v:textbox>
                  <w:txbxContent>
                    <w:p w14:paraId="5EA3BB37" w14:textId="77777777" w:rsidR="007672DB" w:rsidRPr="007672DB" w:rsidRDefault="007672DB" w:rsidP="007672DB">
                      <w:pPr>
                        <w:pStyle w:val="Heading4"/>
                        <w:rPr>
                          <w:szCs w:val="28"/>
                        </w:rPr>
                      </w:pPr>
                      <w:r w:rsidRPr="007672DB">
                        <w:rPr>
                          <w:szCs w:val="28"/>
                        </w:rPr>
                        <w:t>Mission 6</w:t>
                      </w:r>
                    </w:p>
                    <w:p w14:paraId="4A5224CA" w14:textId="77777777" w:rsidR="007672DB" w:rsidRPr="00350B7E" w:rsidRDefault="001D588B" w:rsidP="00350B7E">
                      <w:pPr>
                        <w:rPr>
                          <w:sz w:val="26"/>
                          <w:szCs w:val="26"/>
                        </w:rPr>
                      </w:pPr>
                      <w:r>
                        <w:rPr>
                          <w:sz w:val="26"/>
                          <w:szCs w:val="26"/>
                        </w:rPr>
                        <w:t>The government</w:t>
                      </w:r>
                      <w:r w:rsidRPr="00350B7E">
                        <w:rPr>
                          <w:sz w:val="26"/>
                          <w:szCs w:val="26"/>
                        </w:rPr>
                        <w:t xml:space="preserve"> </w:t>
                      </w:r>
                      <w:r w:rsidR="007672DB" w:rsidRPr="00350B7E">
                        <w:rPr>
                          <w:sz w:val="26"/>
                          <w:szCs w:val="26"/>
                        </w:rPr>
                        <w:t>to make sure adults working with children in care and care leavers know how to support them with their physical and mental health needs.</w:t>
                      </w:r>
                    </w:p>
                    <w:p w14:paraId="4C5A443B" w14:textId="77777777" w:rsidR="007672DB" w:rsidRPr="00350B7E" w:rsidRDefault="001D588B" w:rsidP="00350B7E">
                      <w:pPr>
                        <w:rPr>
                          <w:sz w:val="26"/>
                          <w:szCs w:val="26"/>
                        </w:rPr>
                      </w:pPr>
                      <w:r>
                        <w:rPr>
                          <w:sz w:val="26"/>
                          <w:szCs w:val="26"/>
                        </w:rPr>
                        <w:t>The government</w:t>
                      </w:r>
                      <w:r w:rsidR="007672DB" w:rsidRPr="00350B7E">
                        <w:rPr>
                          <w:sz w:val="26"/>
                          <w:szCs w:val="26"/>
                        </w:rPr>
                        <w:t xml:space="preserve"> will give people more training on this. We will make sure children in care and care leavers can see doctors or nurses more easily.</w:t>
                      </w:r>
                    </w:p>
                    <w:p w14:paraId="3DF86606" w14:textId="77777777" w:rsidR="007672DB" w:rsidRDefault="007672DB" w:rsidP="007672DB"/>
                  </w:txbxContent>
                </v:textbox>
                <w10:wrap anchorx="margin"/>
              </v:shape>
            </w:pict>
          </mc:Fallback>
        </mc:AlternateContent>
      </w:r>
      <w:r>
        <w:rPr>
          <w:rFonts w:ascii="Arial" w:hAnsi="Arial" w:cs="Arial"/>
          <w:noProof/>
          <w:color w:val="0B0C0C"/>
        </w:rPr>
        <mc:AlternateContent>
          <mc:Choice Requires="wps">
            <w:drawing>
              <wp:anchor distT="0" distB="0" distL="114300" distR="114300" simplePos="0" relativeHeight="251668480" behindDoc="0" locked="0" layoutInCell="1" allowOverlap="1" wp14:anchorId="78DF20FE" wp14:editId="2301A5C3">
                <wp:simplePos x="0" y="0"/>
                <wp:positionH relativeFrom="margin">
                  <wp:align>left</wp:align>
                </wp:positionH>
                <wp:positionV relativeFrom="paragraph">
                  <wp:posOffset>412750</wp:posOffset>
                </wp:positionV>
                <wp:extent cx="2880360" cy="2971800"/>
                <wp:effectExtent l="0" t="0" r="15240" b="19050"/>
                <wp:wrapNone/>
                <wp:docPr id="26" name="Text Box 26"/>
                <wp:cNvGraphicFramePr/>
                <a:graphic xmlns:a="http://schemas.openxmlformats.org/drawingml/2006/main">
                  <a:graphicData uri="http://schemas.microsoft.com/office/word/2010/wordprocessingShape">
                    <wps:wsp>
                      <wps:cNvSpPr txBox="1"/>
                      <wps:spPr>
                        <a:xfrm>
                          <a:off x="0" y="0"/>
                          <a:ext cx="2880360" cy="2971800"/>
                        </a:xfrm>
                        <a:prstGeom prst="rect">
                          <a:avLst/>
                        </a:prstGeom>
                        <a:solidFill>
                          <a:schemeClr val="lt1"/>
                        </a:solidFill>
                        <a:ln w="6350">
                          <a:solidFill>
                            <a:prstClr val="black"/>
                          </a:solidFill>
                        </a:ln>
                      </wps:spPr>
                      <wps:txbx>
                        <w:txbxContent>
                          <w:p w14:paraId="1C9AE1BE" w14:textId="77777777" w:rsidR="007672DB" w:rsidRPr="007672DB" w:rsidRDefault="007672DB" w:rsidP="007672DB">
                            <w:pPr>
                              <w:pStyle w:val="Heading4"/>
                              <w:rPr>
                                <w:szCs w:val="28"/>
                              </w:rPr>
                            </w:pPr>
                            <w:r w:rsidRPr="007672DB">
                              <w:rPr>
                                <w:szCs w:val="28"/>
                              </w:rPr>
                              <w:t>Mission 5</w:t>
                            </w:r>
                          </w:p>
                          <w:p w14:paraId="7CD30811" w14:textId="77777777" w:rsidR="007672DB" w:rsidRPr="00350B7E" w:rsidRDefault="001D588B" w:rsidP="00350B7E">
                            <w:pPr>
                              <w:rPr>
                                <w:sz w:val="26"/>
                                <w:szCs w:val="26"/>
                              </w:rPr>
                            </w:pPr>
                            <w:r>
                              <w:rPr>
                                <w:sz w:val="26"/>
                                <w:szCs w:val="26"/>
                              </w:rPr>
                              <w:t>The government</w:t>
                            </w:r>
                            <w:r w:rsidR="007672DB" w:rsidRPr="00350B7E">
                              <w:rPr>
                                <w:sz w:val="26"/>
                                <w:szCs w:val="26"/>
                              </w:rPr>
                              <w:t xml:space="preserve"> will make sure more care leavers live in safe homes by:</w:t>
                            </w:r>
                          </w:p>
                          <w:p w14:paraId="46E97068" w14:textId="77777777" w:rsidR="007672DB" w:rsidRPr="001D588B" w:rsidRDefault="001D588B" w:rsidP="001D588B">
                            <w:pPr>
                              <w:rPr>
                                <w:sz w:val="26"/>
                                <w:szCs w:val="26"/>
                              </w:rPr>
                            </w:pPr>
                            <w:r>
                              <w:rPr>
                                <w:sz w:val="26"/>
                                <w:szCs w:val="26"/>
                              </w:rPr>
                              <w:t xml:space="preserve">* </w:t>
                            </w:r>
                            <w:r w:rsidRPr="001D588B">
                              <w:rPr>
                                <w:sz w:val="26"/>
                                <w:szCs w:val="26"/>
                              </w:rPr>
                              <w:t>Helping</w:t>
                            </w:r>
                            <w:r w:rsidR="007672DB" w:rsidRPr="001D588B">
                              <w:rPr>
                                <w:sz w:val="26"/>
                                <w:szCs w:val="26"/>
                              </w:rPr>
                              <w:t xml:space="preserve"> young people who leave care to stay living with their foster family or give help and support as they start to live on their own</w:t>
                            </w:r>
                          </w:p>
                          <w:p w14:paraId="048A25EB" w14:textId="77777777" w:rsidR="007672DB" w:rsidRPr="00350B7E" w:rsidRDefault="001D588B" w:rsidP="00350B7E">
                            <w:pPr>
                              <w:rPr>
                                <w:sz w:val="28"/>
                                <w:szCs w:val="28"/>
                              </w:rPr>
                            </w:pPr>
                            <w:r>
                              <w:rPr>
                                <w:sz w:val="28"/>
                                <w:szCs w:val="28"/>
                              </w:rPr>
                              <w:t xml:space="preserve">* </w:t>
                            </w:r>
                            <w:r w:rsidRPr="00350B7E">
                              <w:rPr>
                                <w:sz w:val="28"/>
                                <w:szCs w:val="28"/>
                              </w:rPr>
                              <w:t>Increasing</w:t>
                            </w:r>
                            <w:r w:rsidR="007672DB" w:rsidRPr="00350B7E">
                              <w:rPr>
                                <w:sz w:val="28"/>
                                <w:szCs w:val="28"/>
                              </w:rPr>
                              <w:t xml:space="preserve"> the amount of money young people get when they leave care</w:t>
                            </w:r>
                          </w:p>
                          <w:p w14:paraId="42DD5D92" w14:textId="77777777" w:rsidR="007672DB" w:rsidRDefault="007672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F20FE" id="Text Box 26" o:spid="_x0000_s1033" type="#_x0000_t202" style="position:absolute;margin-left:0;margin-top:32.5pt;width:226.8pt;height:234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" fillcolor="white [3201]" strokeweight=".5pt">
                <v:textbox>
                  <w:txbxContent>
                    <w:p w14:paraId="1C9AE1BE" w14:textId="77777777" w:rsidR="007672DB" w:rsidRPr="007672DB" w:rsidRDefault="007672DB" w:rsidP="007672DB">
                      <w:pPr>
                        <w:pStyle w:val="Heading4"/>
                        <w:rPr>
                          <w:szCs w:val="28"/>
                        </w:rPr>
                      </w:pPr>
                      <w:r w:rsidRPr="007672DB">
                        <w:rPr>
                          <w:szCs w:val="28"/>
                        </w:rPr>
                        <w:t>Mission 5</w:t>
                      </w:r>
                    </w:p>
                    <w:p w14:paraId="7CD30811" w14:textId="77777777" w:rsidR="007672DB" w:rsidRPr="00350B7E" w:rsidRDefault="001D588B" w:rsidP="00350B7E">
                      <w:pPr>
                        <w:rPr>
                          <w:sz w:val="26"/>
                          <w:szCs w:val="26"/>
                        </w:rPr>
                      </w:pPr>
                      <w:r>
                        <w:rPr>
                          <w:sz w:val="26"/>
                          <w:szCs w:val="26"/>
                        </w:rPr>
                        <w:t>The government</w:t>
                      </w:r>
                      <w:r w:rsidR="007672DB" w:rsidRPr="00350B7E">
                        <w:rPr>
                          <w:sz w:val="26"/>
                          <w:szCs w:val="26"/>
                        </w:rPr>
                        <w:t xml:space="preserve"> will make sure more care leavers live in safe homes by:</w:t>
                      </w:r>
                    </w:p>
                    <w:p w14:paraId="46E97068" w14:textId="77777777" w:rsidR="007672DB" w:rsidRPr="001D588B" w:rsidRDefault="001D588B" w:rsidP="001D588B">
                      <w:pPr>
                        <w:rPr>
                          <w:sz w:val="26"/>
                          <w:szCs w:val="26"/>
                        </w:rPr>
                      </w:pPr>
                      <w:r>
                        <w:rPr>
                          <w:sz w:val="26"/>
                          <w:szCs w:val="26"/>
                        </w:rPr>
                        <w:t xml:space="preserve">* </w:t>
                      </w:r>
                      <w:r w:rsidRPr="001D588B">
                        <w:rPr>
                          <w:sz w:val="26"/>
                          <w:szCs w:val="26"/>
                        </w:rPr>
                        <w:t>Helping</w:t>
                      </w:r>
                      <w:r w:rsidR="007672DB" w:rsidRPr="001D588B">
                        <w:rPr>
                          <w:sz w:val="26"/>
                          <w:szCs w:val="26"/>
                        </w:rPr>
                        <w:t xml:space="preserve"> young people who leave care to stay living with their foster family or give help and support as they start to live on their own</w:t>
                      </w:r>
                    </w:p>
                    <w:p w14:paraId="048A25EB" w14:textId="77777777" w:rsidR="007672DB" w:rsidRPr="00350B7E" w:rsidRDefault="001D588B" w:rsidP="00350B7E">
                      <w:pPr>
                        <w:rPr>
                          <w:sz w:val="28"/>
                          <w:szCs w:val="28"/>
                        </w:rPr>
                      </w:pPr>
                      <w:r>
                        <w:rPr>
                          <w:sz w:val="28"/>
                          <w:szCs w:val="28"/>
                        </w:rPr>
                        <w:t xml:space="preserve">* </w:t>
                      </w:r>
                      <w:r w:rsidRPr="00350B7E">
                        <w:rPr>
                          <w:sz w:val="28"/>
                          <w:szCs w:val="28"/>
                        </w:rPr>
                        <w:t>Increasing</w:t>
                      </w:r>
                      <w:r w:rsidR="007672DB" w:rsidRPr="00350B7E">
                        <w:rPr>
                          <w:sz w:val="28"/>
                          <w:szCs w:val="28"/>
                        </w:rPr>
                        <w:t xml:space="preserve"> the amount of money young people get when they leave care</w:t>
                      </w:r>
                    </w:p>
                    <w:p w14:paraId="42DD5D92" w14:textId="77777777" w:rsidR="007672DB" w:rsidRDefault="007672DB"/>
                  </w:txbxContent>
                </v:textbox>
                <w10:wrap anchorx="margin"/>
              </v:shape>
            </w:pict>
          </mc:Fallback>
        </mc:AlternateContent>
      </w:r>
    </w:p>
    <w:p w14:paraId="17AC8F8E" w14:textId="77777777" w:rsidR="00616550" w:rsidRDefault="00AB2547" w:rsidP="00350B7E">
      <w:pPr>
        <w:pStyle w:val="Heading2"/>
        <w:jc w:val="center"/>
        <w:rPr>
          <w:noProof/>
        </w:rPr>
      </w:pPr>
      <w:r w:rsidRPr="00350B7E">
        <w:rPr>
          <w:b/>
          <w:bCs/>
          <w:sz w:val="52"/>
          <w:szCs w:val="52"/>
        </w:rPr>
        <w:lastRenderedPageBreak/>
        <w:t>Ambition 5: Children have great social workers</w:t>
      </w:r>
    </w:p>
    <w:p w14:paraId="520BE931" w14:textId="77777777" w:rsidR="00AB2547" w:rsidRPr="00350B7E" w:rsidRDefault="00616550" w:rsidP="00350B7E">
      <w:pPr>
        <w:pStyle w:val="Heading2"/>
        <w:jc w:val="center"/>
        <w:rPr>
          <w:b/>
          <w:bCs/>
          <w:sz w:val="52"/>
          <w:szCs w:val="52"/>
        </w:rPr>
      </w:pPr>
      <w:r>
        <w:rPr>
          <w:noProof/>
        </w:rPr>
        <w:drawing>
          <wp:inline distT="0" distB="0" distL="0" distR="0" wp14:anchorId="1140FC7D" wp14:editId="0523084D">
            <wp:extent cx="3223106" cy="2148840"/>
            <wp:effectExtent l="0" t="0" r="0" b="3810"/>
            <wp:docPr id="31" name="Picture 31" descr="Two people collaborating ov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wo people collaborating over book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27186" cy="2151560"/>
                    </a:xfrm>
                    <a:prstGeom prst="rect">
                      <a:avLst/>
                    </a:prstGeom>
                  </pic:spPr>
                </pic:pic>
              </a:graphicData>
            </a:graphic>
          </wp:inline>
        </w:drawing>
      </w:r>
    </w:p>
    <w:p w14:paraId="2DFDD5E4" w14:textId="77777777" w:rsidR="00AB2547" w:rsidRDefault="00AB2547"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Lots of children already have social workers. Social workers support children and families every day. Many children find their social worker is a big help in their life.</w:t>
      </w:r>
    </w:p>
    <w:p w14:paraId="7E03648A" w14:textId="77777777" w:rsidR="00AB2547" w:rsidRDefault="00AB2547"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Some children with a social worker do not have such a good relationship with them or find their social worker changes too often so they can’t get to know each other well.</w:t>
      </w:r>
    </w:p>
    <w:p w14:paraId="633504BB" w14:textId="77777777" w:rsidR="00AB2547" w:rsidRDefault="00E2280D"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The government </w:t>
      </w:r>
      <w:r w:rsidR="00AB2547">
        <w:rPr>
          <w:rFonts w:ascii="Arial" w:hAnsi="Arial" w:cs="Arial"/>
          <w:color w:val="0B0C0C"/>
        </w:rPr>
        <w:t>want every child who needs one to have a great social worker. They can change the lives of children and adults for the better.</w:t>
      </w:r>
    </w:p>
    <w:p w14:paraId="04036ADB" w14:textId="77777777" w:rsidR="00AB2547" w:rsidRDefault="00E2280D"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The government </w:t>
      </w:r>
      <w:r w:rsidR="00AB2547">
        <w:rPr>
          <w:rFonts w:ascii="Arial" w:hAnsi="Arial" w:cs="Arial"/>
          <w:color w:val="0B0C0C"/>
        </w:rPr>
        <w:t xml:space="preserve">want all children who have a social worker to have a strong relationship with them. That means </w:t>
      </w:r>
      <w:r>
        <w:rPr>
          <w:rFonts w:ascii="Arial" w:hAnsi="Arial" w:cs="Arial"/>
          <w:color w:val="0B0C0C"/>
        </w:rPr>
        <w:t xml:space="preserve">the government </w:t>
      </w:r>
      <w:r w:rsidR="00AB2547">
        <w:rPr>
          <w:rFonts w:ascii="Arial" w:hAnsi="Arial" w:cs="Arial"/>
          <w:color w:val="0B0C0C"/>
        </w:rPr>
        <w:t>want social workers to change jobs less often.</w:t>
      </w:r>
    </w:p>
    <w:p w14:paraId="1226FCC6" w14:textId="77777777" w:rsidR="00AB2547" w:rsidRDefault="00AB2547"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To make that happen, social workers need leaders and the government to support them more and they need to know how valued they are.</w:t>
      </w:r>
    </w:p>
    <w:p w14:paraId="7CBBE7A8" w14:textId="77777777" w:rsidR="00AB2547" w:rsidRDefault="00AB2547"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If you have a social worker, </w:t>
      </w:r>
      <w:r w:rsidR="00E2280D">
        <w:rPr>
          <w:rFonts w:ascii="Arial" w:hAnsi="Arial" w:cs="Arial"/>
          <w:color w:val="0B0C0C"/>
        </w:rPr>
        <w:t xml:space="preserve">the government </w:t>
      </w:r>
      <w:r>
        <w:rPr>
          <w:rFonts w:ascii="Arial" w:hAnsi="Arial" w:cs="Arial"/>
          <w:color w:val="0B0C0C"/>
        </w:rPr>
        <w:t xml:space="preserve">want to make sure they spend enough time with you. </w:t>
      </w:r>
      <w:r w:rsidR="00E2280D">
        <w:rPr>
          <w:rFonts w:ascii="Arial" w:hAnsi="Arial" w:cs="Arial"/>
          <w:color w:val="0B0C0C"/>
        </w:rPr>
        <w:t xml:space="preserve">The government </w:t>
      </w:r>
      <w:r>
        <w:rPr>
          <w:rFonts w:ascii="Arial" w:hAnsi="Arial" w:cs="Arial"/>
          <w:color w:val="0B0C0C"/>
        </w:rPr>
        <w:t>want you to feel like you can talk to them about anything and that they listen to you.</w:t>
      </w:r>
    </w:p>
    <w:p w14:paraId="4FB30CEB" w14:textId="77777777" w:rsidR="00AB2547" w:rsidRDefault="00E2280D"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The government </w:t>
      </w:r>
      <w:r w:rsidR="00AB2547">
        <w:rPr>
          <w:rFonts w:ascii="Arial" w:hAnsi="Arial" w:cs="Arial"/>
          <w:color w:val="0B0C0C"/>
        </w:rPr>
        <w:t>plan to:</w:t>
      </w:r>
    </w:p>
    <w:p w14:paraId="23037B00" w14:textId="77777777" w:rsidR="00AB2547" w:rsidRDefault="00AB2547" w:rsidP="00AB2547">
      <w:pPr>
        <w:numPr>
          <w:ilvl w:val="0"/>
          <w:numId w:val="31"/>
        </w:numPr>
        <w:shd w:val="clear" w:color="auto" w:fill="FFFFFF"/>
        <w:spacing w:before="0" w:after="75"/>
        <w:ind w:left="1020"/>
        <w:rPr>
          <w:rFonts w:ascii="Arial" w:hAnsi="Arial" w:cs="Arial"/>
          <w:color w:val="0B0C0C"/>
        </w:rPr>
      </w:pPr>
      <w:r>
        <w:rPr>
          <w:rFonts w:ascii="Arial" w:hAnsi="Arial" w:cs="Arial"/>
          <w:color w:val="0B0C0C"/>
        </w:rPr>
        <w:t>increase the number of people becoming social workers</w:t>
      </w:r>
    </w:p>
    <w:p w14:paraId="57926A7E" w14:textId="77777777" w:rsidR="00AB2547" w:rsidRDefault="00AB2547" w:rsidP="00AB2547">
      <w:pPr>
        <w:numPr>
          <w:ilvl w:val="0"/>
          <w:numId w:val="31"/>
        </w:numPr>
        <w:shd w:val="clear" w:color="auto" w:fill="FFFFFF"/>
        <w:spacing w:before="0" w:after="75"/>
        <w:ind w:left="1020"/>
        <w:rPr>
          <w:rFonts w:ascii="Arial" w:hAnsi="Arial" w:cs="Arial"/>
          <w:color w:val="0B0C0C"/>
        </w:rPr>
      </w:pPr>
      <w:r>
        <w:rPr>
          <w:rFonts w:ascii="Arial" w:hAnsi="Arial" w:cs="Arial"/>
          <w:color w:val="0B0C0C"/>
        </w:rPr>
        <w:t>help social workers stay working at the same place for longer – this will mean children do not have to tell their life stories lots of times</w:t>
      </w:r>
    </w:p>
    <w:p w14:paraId="270C4628" w14:textId="77777777" w:rsidR="00AB2547" w:rsidRDefault="00AB2547" w:rsidP="00AB2547">
      <w:pPr>
        <w:numPr>
          <w:ilvl w:val="0"/>
          <w:numId w:val="31"/>
        </w:numPr>
        <w:shd w:val="clear" w:color="auto" w:fill="FFFFFF"/>
        <w:spacing w:before="0" w:after="75"/>
        <w:ind w:left="1020"/>
        <w:rPr>
          <w:rFonts w:ascii="Arial" w:hAnsi="Arial" w:cs="Arial"/>
          <w:color w:val="0B0C0C"/>
        </w:rPr>
      </w:pPr>
      <w:r>
        <w:rPr>
          <w:rFonts w:ascii="Arial" w:hAnsi="Arial" w:cs="Arial"/>
          <w:color w:val="0B0C0C"/>
        </w:rPr>
        <w:t>reduce the amount of office work social workers do so they can spend more time with children and families</w:t>
      </w:r>
    </w:p>
    <w:p w14:paraId="1CEC32F7" w14:textId="77777777" w:rsidR="00AB2547" w:rsidRDefault="00AB2547" w:rsidP="00AB2547">
      <w:pPr>
        <w:numPr>
          <w:ilvl w:val="0"/>
          <w:numId w:val="31"/>
        </w:numPr>
        <w:shd w:val="clear" w:color="auto" w:fill="FFFFFF"/>
        <w:spacing w:before="0" w:after="75"/>
        <w:ind w:left="1020"/>
        <w:rPr>
          <w:rFonts w:ascii="Arial" w:hAnsi="Arial" w:cs="Arial"/>
          <w:color w:val="0B0C0C"/>
        </w:rPr>
      </w:pPr>
      <w:r>
        <w:rPr>
          <w:rFonts w:ascii="Arial" w:hAnsi="Arial" w:cs="Arial"/>
          <w:color w:val="0B0C0C"/>
        </w:rPr>
        <w:t>give social workers more and better training</w:t>
      </w:r>
    </w:p>
    <w:p w14:paraId="2C6BFDAE" w14:textId="77777777" w:rsidR="00AB2547" w:rsidRDefault="00AB2547" w:rsidP="00AB2547">
      <w:pPr>
        <w:numPr>
          <w:ilvl w:val="0"/>
          <w:numId w:val="31"/>
        </w:numPr>
        <w:shd w:val="clear" w:color="auto" w:fill="FFFFFF"/>
        <w:spacing w:before="0" w:after="75"/>
        <w:ind w:left="1020"/>
        <w:rPr>
          <w:rFonts w:ascii="Arial" w:hAnsi="Arial" w:cs="Arial"/>
          <w:color w:val="0B0C0C"/>
        </w:rPr>
      </w:pPr>
      <w:r>
        <w:rPr>
          <w:rFonts w:ascii="Arial" w:hAnsi="Arial" w:cs="Arial"/>
          <w:color w:val="0B0C0C"/>
        </w:rPr>
        <w:t>celebrate social workers who are doing a good job so that everyone knows what an important job they do for children and families</w:t>
      </w:r>
    </w:p>
    <w:p w14:paraId="45EFCEC8" w14:textId="77777777" w:rsidR="00350B7E" w:rsidRDefault="00350B7E" w:rsidP="00350B7E">
      <w:pPr>
        <w:shd w:val="clear" w:color="auto" w:fill="FFFFFF"/>
        <w:spacing w:before="0" w:after="75"/>
        <w:rPr>
          <w:rFonts w:ascii="Arial" w:hAnsi="Arial" w:cs="Arial"/>
          <w:color w:val="0B0C0C"/>
        </w:rPr>
      </w:pPr>
    </w:p>
    <w:p w14:paraId="1BDCAEF1" w14:textId="77777777" w:rsidR="00350B7E" w:rsidRDefault="00350B7E" w:rsidP="00350B7E">
      <w:pPr>
        <w:shd w:val="clear" w:color="auto" w:fill="FFFFFF"/>
        <w:spacing w:before="0" w:after="75"/>
        <w:rPr>
          <w:rFonts w:ascii="Arial" w:hAnsi="Arial" w:cs="Arial"/>
          <w:color w:val="0B0C0C"/>
        </w:rPr>
      </w:pPr>
    </w:p>
    <w:p w14:paraId="7C3016AF" w14:textId="77777777" w:rsidR="00AB2547" w:rsidRPr="00350B7E" w:rsidRDefault="00616550" w:rsidP="00616550">
      <w:pPr>
        <w:pStyle w:val="Heading2"/>
        <w:jc w:val="center"/>
        <w:rPr>
          <w:b/>
          <w:bCs/>
          <w:sz w:val="52"/>
          <w:szCs w:val="52"/>
        </w:rPr>
      </w:pPr>
      <w:r>
        <w:rPr>
          <w:b/>
          <w:bCs/>
          <w:sz w:val="52"/>
          <w:szCs w:val="52"/>
        </w:rPr>
        <w:lastRenderedPageBreak/>
        <w:t>A</w:t>
      </w:r>
      <w:r w:rsidR="00AB2547" w:rsidRPr="00350B7E">
        <w:rPr>
          <w:b/>
          <w:bCs/>
          <w:sz w:val="52"/>
          <w:szCs w:val="52"/>
        </w:rPr>
        <w:t>mbition 6: Improving the whole system for children and families</w:t>
      </w:r>
    </w:p>
    <w:p w14:paraId="5BE32E2F" w14:textId="77777777" w:rsidR="00AB2547" w:rsidRDefault="00E2280D"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The government </w:t>
      </w:r>
      <w:r w:rsidR="00AB2547">
        <w:rPr>
          <w:rFonts w:ascii="Arial" w:hAnsi="Arial" w:cs="Arial"/>
          <w:color w:val="0B0C0C"/>
        </w:rPr>
        <w:t>do not think that everyone who works in children’s social care always shares the same views about what it should do for children and families.</w:t>
      </w:r>
    </w:p>
    <w:p w14:paraId="356FAF98" w14:textId="77777777" w:rsidR="00AB2547" w:rsidRDefault="00E2280D"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The government </w:t>
      </w:r>
      <w:r w:rsidR="00AB2547">
        <w:rPr>
          <w:rFonts w:ascii="Arial" w:hAnsi="Arial" w:cs="Arial"/>
          <w:color w:val="0B0C0C"/>
        </w:rPr>
        <w:t>want it to be clearer for children and families what social workers and other workers should do for them.</w:t>
      </w:r>
    </w:p>
    <w:p w14:paraId="18B030FD" w14:textId="77777777" w:rsidR="00AB2547" w:rsidRDefault="00AB2547"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While </w:t>
      </w:r>
      <w:r w:rsidR="00E2280D">
        <w:rPr>
          <w:rFonts w:ascii="Arial" w:hAnsi="Arial" w:cs="Arial"/>
          <w:color w:val="0B0C0C"/>
        </w:rPr>
        <w:t xml:space="preserve">the government </w:t>
      </w:r>
      <w:r>
        <w:rPr>
          <w:rFonts w:ascii="Arial" w:hAnsi="Arial" w:cs="Arial"/>
          <w:color w:val="0B0C0C"/>
        </w:rPr>
        <w:t xml:space="preserve">make these changes, to make sure we keep learning how to make the system better. </w:t>
      </w:r>
      <w:r w:rsidR="00E2280D">
        <w:rPr>
          <w:rFonts w:ascii="Arial" w:hAnsi="Arial" w:cs="Arial"/>
          <w:color w:val="0B0C0C"/>
        </w:rPr>
        <w:t xml:space="preserve">The government </w:t>
      </w:r>
      <w:r>
        <w:rPr>
          <w:rFonts w:ascii="Arial" w:hAnsi="Arial" w:cs="Arial"/>
          <w:color w:val="0B0C0C"/>
        </w:rPr>
        <w:t>want to know we are getting it right for all children and families no matter where they live or who they live with.</w:t>
      </w:r>
    </w:p>
    <w:p w14:paraId="3A541A6D" w14:textId="77777777" w:rsidR="00AB2547" w:rsidRDefault="00AB2547"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This means </w:t>
      </w:r>
      <w:r w:rsidR="00E2280D">
        <w:rPr>
          <w:rFonts w:ascii="Arial" w:hAnsi="Arial" w:cs="Arial"/>
          <w:color w:val="0B0C0C"/>
        </w:rPr>
        <w:t xml:space="preserve">the government </w:t>
      </w:r>
      <w:r>
        <w:rPr>
          <w:rFonts w:ascii="Arial" w:hAnsi="Arial" w:cs="Arial"/>
          <w:color w:val="0B0C0C"/>
        </w:rPr>
        <w:t>need to be better at understanding what is working and what is not working.</w:t>
      </w:r>
    </w:p>
    <w:p w14:paraId="47868A22" w14:textId="77777777" w:rsidR="00AB2547" w:rsidRDefault="00AB2547"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That means listening to children much more and including their views.</w:t>
      </w:r>
    </w:p>
    <w:p w14:paraId="0F6E1F95" w14:textId="77777777" w:rsidR="00AB2547" w:rsidRDefault="00AB2547"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The government makes sure there are checks that children and families across the whole country are getting good services. They do this by having local authorities, children’s homes and fostering agencies inspected.</w:t>
      </w:r>
    </w:p>
    <w:p w14:paraId="0EBE59D2" w14:textId="77777777" w:rsidR="00AB2547" w:rsidRDefault="00AB2547"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When children and families are not getting what they need, </w:t>
      </w:r>
      <w:r w:rsidR="00E2280D">
        <w:rPr>
          <w:rFonts w:ascii="Arial" w:hAnsi="Arial" w:cs="Arial"/>
          <w:color w:val="0B0C0C"/>
        </w:rPr>
        <w:t xml:space="preserve">the government </w:t>
      </w:r>
      <w:r>
        <w:rPr>
          <w:rFonts w:ascii="Arial" w:hAnsi="Arial" w:cs="Arial"/>
          <w:color w:val="0B0C0C"/>
        </w:rPr>
        <w:t>want those services to get better faster.</w:t>
      </w:r>
    </w:p>
    <w:p w14:paraId="378873BA" w14:textId="77777777" w:rsidR="00AB2547" w:rsidRDefault="00E2280D" w:rsidP="00AB2547">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The government </w:t>
      </w:r>
      <w:r w:rsidR="00AB2547">
        <w:rPr>
          <w:rFonts w:ascii="Arial" w:hAnsi="Arial" w:cs="Arial"/>
          <w:color w:val="0B0C0C"/>
        </w:rPr>
        <w:t>plan to:</w:t>
      </w:r>
    </w:p>
    <w:p w14:paraId="08CC8762" w14:textId="77777777" w:rsidR="00AB2547" w:rsidRDefault="00AB2547" w:rsidP="00AB2547">
      <w:pPr>
        <w:numPr>
          <w:ilvl w:val="0"/>
          <w:numId w:val="32"/>
        </w:numPr>
        <w:shd w:val="clear" w:color="auto" w:fill="FFFFFF"/>
        <w:spacing w:before="0" w:after="75"/>
        <w:ind w:left="1020"/>
        <w:rPr>
          <w:rFonts w:ascii="Arial" w:hAnsi="Arial" w:cs="Arial"/>
          <w:color w:val="0B0C0C"/>
        </w:rPr>
      </w:pPr>
      <w:r>
        <w:rPr>
          <w:rFonts w:ascii="Arial" w:hAnsi="Arial" w:cs="Arial"/>
          <w:color w:val="0B0C0C"/>
        </w:rPr>
        <w:t>create new guides for people working with children and families, and the people who are in charge of children’s social care, about what they need to do for them</w:t>
      </w:r>
    </w:p>
    <w:p w14:paraId="297261CA" w14:textId="77777777" w:rsidR="00AB2547" w:rsidRDefault="00AB2547" w:rsidP="00AB2547">
      <w:pPr>
        <w:numPr>
          <w:ilvl w:val="0"/>
          <w:numId w:val="32"/>
        </w:numPr>
        <w:shd w:val="clear" w:color="auto" w:fill="FFFFFF"/>
        <w:spacing w:before="0" w:after="75"/>
        <w:ind w:left="1020"/>
        <w:rPr>
          <w:rFonts w:ascii="Arial" w:hAnsi="Arial" w:cs="Arial"/>
          <w:color w:val="0B0C0C"/>
        </w:rPr>
      </w:pPr>
      <w:r>
        <w:rPr>
          <w:rFonts w:ascii="Arial" w:hAnsi="Arial" w:cs="Arial"/>
          <w:color w:val="0B0C0C"/>
        </w:rPr>
        <w:t>listen more to children and young people</w:t>
      </w:r>
    </w:p>
    <w:p w14:paraId="241E5C26" w14:textId="77777777" w:rsidR="00AB2547" w:rsidRDefault="00AB2547" w:rsidP="00AB2547">
      <w:pPr>
        <w:numPr>
          <w:ilvl w:val="0"/>
          <w:numId w:val="32"/>
        </w:numPr>
        <w:shd w:val="clear" w:color="auto" w:fill="FFFFFF"/>
        <w:spacing w:before="0" w:after="75"/>
        <w:ind w:left="1020"/>
        <w:rPr>
          <w:rFonts w:ascii="Arial" w:hAnsi="Arial" w:cs="Arial"/>
          <w:color w:val="0B0C0C"/>
        </w:rPr>
      </w:pPr>
      <w:r>
        <w:rPr>
          <w:rFonts w:ascii="Arial" w:hAnsi="Arial" w:cs="Arial"/>
          <w:color w:val="0B0C0C"/>
        </w:rPr>
        <w:t>listen more to parents, families, friends and the people that love children</w:t>
      </w:r>
    </w:p>
    <w:p w14:paraId="3BC1E882" w14:textId="77777777" w:rsidR="00AB2547" w:rsidRDefault="00AB2547" w:rsidP="00AB2547">
      <w:pPr>
        <w:numPr>
          <w:ilvl w:val="0"/>
          <w:numId w:val="32"/>
        </w:numPr>
        <w:shd w:val="clear" w:color="auto" w:fill="FFFFFF"/>
        <w:spacing w:before="0" w:after="75"/>
        <w:ind w:left="1020"/>
        <w:rPr>
          <w:rFonts w:ascii="Arial" w:hAnsi="Arial" w:cs="Arial"/>
          <w:color w:val="0B0C0C"/>
        </w:rPr>
      </w:pPr>
      <w:r>
        <w:rPr>
          <w:rFonts w:ascii="Arial" w:hAnsi="Arial" w:cs="Arial"/>
          <w:color w:val="0B0C0C"/>
        </w:rPr>
        <w:t>collect better information about the difference social care is making to children and families’ lives</w:t>
      </w:r>
    </w:p>
    <w:p w14:paraId="1901A0BD" w14:textId="77777777" w:rsidR="00AB2547" w:rsidRDefault="00AB2547" w:rsidP="00AB2547">
      <w:pPr>
        <w:numPr>
          <w:ilvl w:val="0"/>
          <w:numId w:val="32"/>
        </w:numPr>
        <w:shd w:val="clear" w:color="auto" w:fill="FFFFFF"/>
        <w:spacing w:before="0" w:after="75"/>
        <w:ind w:left="1020"/>
        <w:rPr>
          <w:rFonts w:ascii="Arial" w:hAnsi="Arial" w:cs="Arial"/>
          <w:color w:val="0B0C0C"/>
        </w:rPr>
      </w:pPr>
      <w:r>
        <w:rPr>
          <w:rFonts w:ascii="Arial" w:hAnsi="Arial" w:cs="Arial"/>
          <w:color w:val="0B0C0C"/>
        </w:rPr>
        <w:t>make sure services improve more quickly when they are not good</w:t>
      </w:r>
    </w:p>
    <w:p w14:paraId="6E804082" w14:textId="77777777" w:rsidR="00AB2547" w:rsidRDefault="00AB2547" w:rsidP="00AB2547">
      <w:pPr>
        <w:numPr>
          <w:ilvl w:val="0"/>
          <w:numId w:val="32"/>
        </w:numPr>
        <w:shd w:val="clear" w:color="auto" w:fill="FFFFFF"/>
        <w:spacing w:before="0" w:after="75"/>
        <w:ind w:left="1020"/>
        <w:rPr>
          <w:rFonts w:ascii="Arial" w:hAnsi="Arial" w:cs="Arial"/>
          <w:color w:val="0B0C0C"/>
        </w:rPr>
      </w:pPr>
      <w:r>
        <w:rPr>
          <w:rFonts w:ascii="Arial" w:hAnsi="Arial" w:cs="Arial"/>
          <w:color w:val="0B0C0C"/>
        </w:rPr>
        <w:t>make sure the money given to local authorities to do their work is given fairly based on the needs of people living there</w:t>
      </w:r>
    </w:p>
    <w:p w14:paraId="4937B0DD" w14:textId="77777777" w:rsidR="00AB2547" w:rsidRDefault="00616550" w:rsidP="008D1289">
      <w:r>
        <w:rPr>
          <w:rFonts w:ascii="Arial" w:hAnsi="Arial" w:cs="Arial"/>
          <w:noProof/>
          <w:color w:val="0B0C0C"/>
        </w:rPr>
        <w:drawing>
          <wp:anchor distT="0" distB="0" distL="114300" distR="114300" simplePos="0" relativeHeight="251673600" behindDoc="1" locked="0" layoutInCell="1" allowOverlap="1" wp14:anchorId="2C0230FD" wp14:editId="6B1E2A88">
            <wp:simplePos x="0" y="0"/>
            <wp:positionH relativeFrom="page">
              <wp:align>center</wp:align>
            </wp:positionH>
            <wp:positionV relativeFrom="paragraph">
              <wp:posOffset>209550</wp:posOffset>
            </wp:positionV>
            <wp:extent cx="3440430" cy="1823085"/>
            <wp:effectExtent l="0" t="0" r="7620" b="5715"/>
            <wp:wrapTight wrapText="bothSides">
              <wp:wrapPolygon edited="0">
                <wp:start x="0" y="0"/>
                <wp:lineTo x="0" y="21442"/>
                <wp:lineTo x="21528" y="21442"/>
                <wp:lineTo x="21528" y="0"/>
                <wp:lineTo x="0" y="0"/>
              </wp:wrapPolygon>
            </wp:wrapTight>
            <wp:docPr id="30" name="Picture 30" descr="Empty desk and 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mpty desk and whiteboar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40430" cy="1823085"/>
                    </a:xfrm>
                    <a:prstGeom prst="rect">
                      <a:avLst/>
                    </a:prstGeom>
                  </pic:spPr>
                </pic:pic>
              </a:graphicData>
            </a:graphic>
            <wp14:sizeRelH relativeFrom="margin">
              <wp14:pctWidth>0</wp14:pctWidth>
            </wp14:sizeRelH>
            <wp14:sizeRelV relativeFrom="margin">
              <wp14:pctHeight>0</wp14:pctHeight>
            </wp14:sizeRelV>
          </wp:anchor>
        </w:drawing>
      </w:r>
    </w:p>
    <w:p w14:paraId="7888EF04" w14:textId="77777777" w:rsidR="00AB2547" w:rsidRDefault="00AB2547" w:rsidP="008D1289"/>
    <w:p w14:paraId="38465966" w14:textId="77777777" w:rsidR="00AB2547" w:rsidRDefault="00AB2547" w:rsidP="008D1289"/>
    <w:p w14:paraId="7DE07C16" w14:textId="77777777" w:rsidR="00AB2547" w:rsidRDefault="00AB2547" w:rsidP="008D1289"/>
    <w:p w14:paraId="2805569F" w14:textId="77777777" w:rsidR="00AB2547" w:rsidRDefault="00AB2547" w:rsidP="008D1289"/>
    <w:p w14:paraId="6FD8EAB3" w14:textId="77777777" w:rsidR="00AB2547" w:rsidRDefault="00AB2547" w:rsidP="008D1289"/>
    <w:p w14:paraId="6FB0C62B" w14:textId="77777777" w:rsidR="00616550" w:rsidRDefault="00616550" w:rsidP="008D1289"/>
    <w:p w14:paraId="6BAF443F" w14:textId="77777777" w:rsidR="00616550" w:rsidRDefault="00616550" w:rsidP="00616550">
      <w:pPr>
        <w:pStyle w:val="Heading2"/>
        <w:rPr>
          <w:b/>
          <w:color w:val="000000" w:themeColor="text1"/>
          <w:sz w:val="72"/>
        </w:rPr>
      </w:pPr>
      <w:r w:rsidRPr="00F2505F">
        <w:rPr>
          <w:b/>
          <w:color w:val="000000" w:themeColor="text1"/>
          <w:sz w:val="72"/>
        </w:rPr>
        <w:t>Stable Homes, Built on Love: strategy and consultation</w:t>
      </w:r>
    </w:p>
    <w:p w14:paraId="3DDA22FE" w14:textId="77777777" w:rsidR="00616550" w:rsidRPr="00EA58CB" w:rsidRDefault="00EA58CB" w:rsidP="00EA58CB">
      <w:pPr>
        <w:pStyle w:val="Heading2"/>
        <w:jc w:val="center"/>
        <w:rPr>
          <w:b/>
          <w:bCs/>
          <w:sz w:val="40"/>
          <w:szCs w:val="40"/>
        </w:rPr>
      </w:pPr>
      <w:r w:rsidRPr="00EA58CB">
        <w:rPr>
          <w:b/>
          <w:bCs/>
          <w:sz w:val="40"/>
          <w:szCs w:val="40"/>
        </w:rPr>
        <w:t>Tell the government what you think!</w:t>
      </w:r>
    </w:p>
    <w:p w14:paraId="747D38B8" w14:textId="77777777" w:rsidR="00616550" w:rsidRDefault="00616550" w:rsidP="00616550">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The government would like you to answer the following questions on the </w:t>
      </w:r>
      <w:r w:rsidR="001D588B">
        <w:rPr>
          <w:rFonts w:ascii="Arial" w:hAnsi="Arial" w:cs="Arial"/>
          <w:color w:val="0B0C0C"/>
        </w:rPr>
        <w:t>plans,</w:t>
      </w:r>
      <w:r w:rsidR="00EA58CB">
        <w:rPr>
          <w:rFonts w:ascii="Arial" w:hAnsi="Arial" w:cs="Arial"/>
          <w:color w:val="0B0C0C"/>
        </w:rPr>
        <w:t xml:space="preserve"> to let them know what you think. </w:t>
      </w:r>
      <w:r w:rsidR="00EA58CB" w:rsidRPr="00EA58CB">
        <w:rPr>
          <w:rFonts w:ascii="Arial" w:hAnsi="Arial" w:cs="Arial"/>
          <w:color w:val="C00000"/>
        </w:rPr>
        <w:t>This must be done by 11</w:t>
      </w:r>
      <w:r w:rsidR="00EA58CB" w:rsidRPr="00EA58CB">
        <w:rPr>
          <w:rFonts w:ascii="Arial" w:hAnsi="Arial" w:cs="Arial"/>
          <w:color w:val="C00000"/>
          <w:vertAlign w:val="superscript"/>
        </w:rPr>
        <w:t>th</w:t>
      </w:r>
      <w:r w:rsidR="00EA58CB" w:rsidRPr="00EA58CB">
        <w:rPr>
          <w:rFonts w:ascii="Arial" w:hAnsi="Arial" w:cs="Arial"/>
          <w:color w:val="C00000"/>
        </w:rPr>
        <w:t xml:space="preserve"> May 2023</w:t>
      </w:r>
    </w:p>
    <w:p w14:paraId="02F5F1DE" w14:textId="77777777" w:rsidR="00616550" w:rsidRDefault="00616550" w:rsidP="00616550">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These can be done on the website so it goes straight to the </w:t>
      </w:r>
      <w:r w:rsidR="001D588B">
        <w:rPr>
          <w:rFonts w:ascii="Arial" w:hAnsi="Arial" w:cs="Arial"/>
          <w:color w:val="0B0C0C"/>
        </w:rPr>
        <w:t>government,</w:t>
      </w:r>
      <w:r>
        <w:rPr>
          <w:rFonts w:ascii="Arial" w:hAnsi="Arial" w:cs="Arial"/>
          <w:color w:val="0B0C0C"/>
        </w:rPr>
        <w:t xml:space="preserve"> or you can ask an </w:t>
      </w:r>
      <w:r w:rsidR="00EA58CB">
        <w:rPr>
          <w:rFonts w:ascii="Arial" w:hAnsi="Arial" w:cs="Arial"/>
          <w:color w:val="0B0C0C"/>
        </w:rPr>
        <w:t>adult</w:t>
      </w:r>
      <w:r>
        <w:rPr>
          <w:rFonts w:ascii="Arial" w:hAnsi="Arial" w:cs="Arial"/>
          <w:color w:val="0B0C0C"/>
        </w:rPr>
        <w:t xml:space="preserve"> to help you;  </w:t>
      </w:r>
    </w:p>
    <w:p w14:paraId="304C916A" w14:textId="77777777" w:rsidR="00616550" w:rsidRDefault="00000000" w:rsidP="00616550">
      <w:pPr>
        <w:pStyle w:val="NormalWeb"/>
        <w:shd w:val="clear" w:color="auto" w:fill="FFFFFF"/>
        <w:spacing w:before="225" w:beforeAutospacing="0" w:after="225" w:afterAutospacing="0"/>
        <w:rPr>
          <w:rFonts w:ascii="Arial" w:hAnsi="Arial" w:cs="Arial"/>
          <w:color w:val="0B0C0C"/>
        </w:rPr>
      </w:pPr>
      <w:hyperlink r:id="rId25" w:history="1">
        <w:r w:rsidR="00616550" w:rsidRPr="009971E5">
          <w:rPr>
            <w:rStyle w:val="Hyperlink"/>
            <w:rFonts w:ascii="Arial" w:hAnsi="Arial" w:cs="Arial"/>
          </w:rPr>
          <w:t>https://consult.education.gov.uk/children2019s-social-care-national-framework/childrens-social-care-implementation-strategy-cons/consultation/subpage.2023-01-18.4350942611/</w:t>
        </w:r>
      </w:hyperlink>
    </w:p>
    <w:p w14:paraId="04735918" w14:textId="77777777" w:rsidR="00616550" w:rsidRDefault="00616550" w:rsidP="00616550">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But </w:t>
      </w:r>
      <w:r w:rsidR="001D588B">
        <w:rPr>
          <w:rFonts w:ascii="Arial" w:hAnsi="Arial" w:cs="Arial"/>
          <w:color w:val="0B0C0C"/>
        </w:rPr>
        <w:t>so,</w:t>
      </w:r>
      <w:r>
        <w:rPr>
          <w:rFonts w:ascii="Arial" w:hAnsi="Arial" w:cs="Arial"/>
          <w:color w:val="0B0C0C"/>
        </w:rPr>
        <w:t xml:space="preserve"> you know what they will ask, these are the questions, you may want answer the questions and ask an adult to put your answers on the website;  </w:t>
      </w:r>
    </w:p>
    <w:p w14:paraId="582DA012" w14:textId="77777777" w:rsidR="00EA58CB" w:rsidRDefault="00EA58CB" w:rsidP="00616550">
      <w:pPr>
        <w:pStyle w:val="NormalWeb"/>
        <w:shd w:val="clear" w:color="auto" w:fill="FFFFFF"/>
        <w:spacing w:before="225" w:beforeAutospacing="0" w:after="225" w:afterAutospacing="0"/>
        <w:rPr>
          <w:rFonts w:ascii="Arial" w:hAnsi="Arial" w:cs="Arial"/>
          <w:color w:val="0B0C0C"/>
        </w:rPr>
      </w:pPr>
    </w:p>
    <w:p w14:paraId="6962AEC6" w14:textId="77777777" w:rsidR="00EA58CB" w:rsidRDefault="00616550" w:rsidP="00EA58CB">
      <w:pPr>
        <w:pStyle w:val="Heading3"/>
      </w:pPr>
      <w:r w:rsidRPr="00EA58CB">
        <w:t>Question 1: What difference do you think our 6 ambitions for change will make to the lives of children and families?</w:t>
      </w:r>
    </w:p>
    <w:p w14:paraId="09D7D2C6" w14:textId="77777777" w:rsidR="00616550" w:rsidRPr="00EA58CB" w:rsidRDefault="00616550" w:rsidP="00EA58CB">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Have a read of </w:t>
      </w:r>
      <w:r w:rsidR="001D588B">
        <w:rPr>
          <w:rFonts w:ascii="Arial" w:hAnsi="Arial" w:cs="Arial"/>
          <w:color w:val="0B0C0C"/>
        </w:rPr>
        <w:t>the</w:t>
      </w:r>
      <w:r>
        <w:rPr>
          <w:rFonts w:ascii="Arial" w:hAnsi="Arial" w:cs="Arial"/>
          <w:color w:val="0B0C0C"/>
        </w:rPr>
        <w:t xml:space="preserve"> 6 ambitions for children’s social care in </w:t>
      </w:r>
      <w:r w:rsidR="001D588B">
        <w:rPr>
          <w:rFonts w:ascii="Arial" w:hAnsi="Arial" w:cs="Arial"/>
          <w:color w:val="0B0C0C"/>
        </w:rPr>
        <w:t>the</w:t>
      </w:r>
      <w:r>
        <w:rPr>
          <w:rFonts w:ascii="Arial" w:hAnsi="Arial" w:cs="Arial"/>
          <w:color w:val="0B0C0C"/>
        </w:rPr>
        <w:t xml:space="preserve"> children and young people’s guide.</w:t>
      </w:r>
    </w:p>
    <w:p w14:paraId="37BDBE89" w14:textId="77777777" w:rsidR="00616550" w:rsidRDefault="00616550" w:rsidP="00616550">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Do you think </w:t>
      </w:r>
      <w:r w:rsidR="00E2280D">
        <w:rPr>
          <w:rFonts w:ascii="Arial" w:hAnsi="Arial" w:cs="Arial"/>
          <w:color w:val="0B0C0C"/>
        </w:rPr>
        <w:t xml:space="preserve">the government </w:t>
      </w:r>
      <w:r>
        <w:rPr>
          <w:rFonts w:ascii="Arial" w:hAnsi="Arial" w:cs="Arial"/>
          <w:color w:val="0B0C0C"/>
        </w:rPr>
        <w:t xml:space="preserve">have covered everything? Do you think </w:t>
      </w:r>
      <w:r w:rsidR="001D588B">
        <w:rPr>
          <w:rFonts w:ascii="Arial" w:hAnsi="Arial" w:cs="Arial"/>
          <w:color w:val="0B0C0C"/>
        </w:rPr>
        <w:t>the</w:t>
      </w:r>
      <w:r>
        <w:rPr>
          <w:rFonts w:ascii="Arial" w:hAnsi="Arial" w:cs="Arial"/>
          <w:color w:val="0B0C0C"/>
        </w:rPr>
        <w:t xml:space="preserve"> ambitions will make a difference to the way things currently are? What difference do you think it will make?</w:t>
      </w:r>
    </w:p>
    <w:p w14:paraId="054367FD" w14:textId="77777777" w:rsidR="00616550" w:rsidRDefault="00616550" w:rsidP="00616550">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Select one from the following:</w:t>
      </w:r>
    </w:p>
    <w:p w14:paraId="05F8FCB3" w14:textId="77777777" w:rsidR="00616550" w:rsidRDefault="00616550" w:rsidP="00616550">
      <w:pPr>
        <w:numPr>
          <w:ilvl w:val="0"/>
          <w:numId w:val="34"/>
        </w:numPr>
        <w:shd w:val="clear" w:color="auto" w:fill="FFFFFF"/>
        <w:spacing w:before="0" w:after="75"/>
        <w:ind w:left="1020"/>
        <w:rPr>
          <w:rFonts w:ascii="Arial" w:hAnsi="Arial" w:cs="Arial"/>
          <w:color w:val="0B0C0C"/>
        </w:rPr>
      </w:pPr>
      <w:r>
        <w:rPr>
          <w:rFonts w:ascii="Arial" w:hAnsi="Arial" w:cs="Arial"/>
          <w:color w:val="0B0C0C"/>
        </w:rPr>
        <w:t>I think they will make a positive difference</w:t>
      </w:r>
    </w:p>
    <w:p w14:paraId="3C0323D0" w14:textId="77777777" w:rsidR="00616550" w:rsidRDefault="00616550" w:rsidP="00616550">
      <w:pPr>
        <w:numPr>
          <w:ilvl w:val="0"/>
          <w:numId w:val="34"/>
        </w:numPr>
        <w:shd w:val="clear" w:color="auto" w:fill="FFFFFF"/>
        <w:spacing w:before="0" w:after="75"/>
        <w:ind w:left="1020"/>
        <w:rPr>
          <w:rFonts w:ascii="Arial" w:hAnsi="Arial" w:cs="Arial"/>
          <w:color w:val="0B0C0C"/>
        </w:rPr>
      </w:pPr>
      <w:r>
        <w:rPr>
          <w:rFonts w:ascii="Arial" w:hAnsi="Arial" w:cs="Arial"/>
          <w:color w:val="0B0C0C"/>
        </w:rPr>
        <w:t>I think they will make things worse</w:t>
      </w:r>
    </w:p>
    <w:p w14:paraId="5F81B2A9" w14:textId="77777777" w:rsidR="00616550" w:rsidRDefault="00616550" w:rsidP="00616550">
      <w:pPr>
        <w:numPr>
          <w:ilvl w:val="0"/>
          <w:numId w:val="34"/>
        </w:numPr>
        <w:shd w:val="clear" w:color="auto" w:fill="FFFFFF"/>
        <w:spacing w:before="0" w:after="75"/>
        <w:ind w:left="1020"/>
        <w:rPr>
          <w:rFonts w:ascii="Arial" w:hAnsi="Arial" w:cs="Arial"/>
          <w:color w:val="0B0C0C"/>
        </w:rPr>
      </w:pPr>
      <w:r>
        <w:rPr>
          <w:rFonts w:ascii="Arial" w:hAnsi="Arial" w:cs="Arial"/>
          <w:color w:val="0B0C0C"/>
        </w:rPr>
        <w:t>I think it is too soon to tell what difference they will make</w:t>
      </w:r>
    </w:p>
    <w:p w14:paraId="0DAFDDE8" w14:textId="77777777" w:rsidR="00616550" w:rsidRDefault="00616550" w:rsidP="00616550">
      <w:pPr>
        <w:numPr>
          <w:ilvl w:val="0"/>
          <w:numId w:val="34"/>
        </w:numPr>
        <w:shd w:val="clear" w:color="auto" w:fill="FFFFFF"/>
        <w:spacing w:before="0" w:after="75"/>
        <w:ind w:left="1020"/>
        <w:rPr>
          <w:rFonts w:ascii="Arial" w:hAnsi="Arial" w:cs="Arial"/>
          <w:color w:val="0B0C0C"/>
        </w:rPr>
      </w:pPr>
      <w:r>
        <w:rPr>
          <w:rFonts w:ascii="Arial" w:hAnsi="Arial" w:cs="Arial"/>
          <w:color w:val="0B0C0C"/>
        </w:rPr>
        <w:t>I do not think they will make any difference to the way things currently are</w:t>
      </w:r>
    </w:p>
    <w:p w14:paraId="2EE0BEF6" w14:textId="77777777" w:rsidR="00616550" w:rsidRDefault="00616550" w:rsidP="00616550">
      <w:pPr>
        <w:numPr>
          <w:ilvl w:val="0"/>
          <w:numId w:val="34"/>
        </w:numPr>
        <w:shd w:val="clear" w:color="auto" w:fill="FFFFFF"/>
        <w:spacing w:before="0" w:after="75"/>
        <w:ind w:left="1020"/>
        <w:rPr>
          <w:rFonts w:ascii="Arial" w:hAnsi="Arial" w:cs="Arial"/>
          <w:color w:val="0B0C0C"/>
        </w:rPr>
      </w:pPr>
      <w:r>
        <w:rPr>
          <w:rFonts w:ascii="Arial" w:hAnsi="Arial" w:cs="Arial"/>
          <w:color w:val="0B0C0C"/>
        </w:rPr>
        <w:t>It does not matter. I do not believe that anything will change</w:t>
      </w:r>
    </w:p>
    <w:p w14:paraId="7F0AA740" w14:textId="77777777" w:rsidR="00616550" w:rsidRDefault="00616550" w:rsidP="00616550">
      <w:pPr>
        <w:numPr>
          <w:ilvl w:val="0"/>
          <w:numId w:val="34"/>
        </w:numPr>
        <w:shd w:val="clear" w:color="auto" w:fill="FFFFFF"/>
        <w:spacing w:before="0" w:after="75"/>
        <w:ind w:left="1020"/>
        <w:rPr>
          <w:rFonts w:ascii="Arial" w:hAnsi="Arial" w:cs="Arial"/>
          <w:color w:val="0B0C0C"/>
        </w:rPr>
      </w:pPr>
      <w:r>
        <w:rPr>
          <w:rFonts w:ascii="Arial" w:hAnsi="Arial" w:cs="Arial"/>
          <w:color w:val="0B0C0C"/>
        </w:rPr>
        <w:t>I do not know</w:t>
      </w:r>
    </w:p>
    <w:p w14:paraId="56BF31D1" w14:textId="77777777" w:rsidR="00616550" w:rsidRDefault="00616550" w:rsidP="00616550">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What more, if anything, could make things better?</w:t>
      </w:r>
    </w:p>
    <w:p w14:paraId="7FE70A98" w14:textId="77777777" w:rsidR="00EA58CB" w:rsidRDefault="00EA58CB" w:rsidP="00616550">
      <w:pPr>
        <w:pStyle w:val="NormalWeb"/>
        <w:shd w:val="clear" w:color="auto" w:fill="FFFFFF"/>
        <w:spacing w:before="225" w:beforeAutospacing="0" w:after="225" w:afterAutospacing="0"/>
        <w:rPr>
          <w:rFonts w:ascii="Arial" w:hAnsi="Arial" w:cs="Arial"/>
          <w:color w:val="0B0C0C"/>
        </w:rPr>
      </w:pPr>
    </w:p>
    <w:p w14:paraId="5D8E6A18" w14:textId="77777777" w:rsidR="00EA58CB" w:rsidRDefault="00EA58CB" w:rsidP="00616550">
      <w:pPr>
        <w:pStyle w:val="NormalWeb"/>
        <w:shd w:val="clear" w:color="auto" w:fill="FFFFFF"/>
        <w:spacing w:before="225" w:beforeAutospacing="0" w:after="225" w:afterAutospacing="0"/>
        <w:rPr>
          <w:rFonts w:ascii="Arial" w:hAnsi="Arial" w:cs="Arial"/>
          <w:color w:val="0B0C0C"/>
        </w:rPr>
      </w:pPr>
    </w:p>
    <w:p w14:paraId="3B8904BE" w14:textId="77777777" w:rsidR="00616550" w:rsidRPr="00EA58CB" w:rsidRDefault="00616550" w:rsidP="00EA58CB">
      <w:pPr>
        <w:pStyle w:val="Heading3"/>
      </w:pPr>
      <w:r w:rsidRPr="00EA58CB">
        <w:lastRenderedPageBreak/>
        <w:t>Question 2: If a friend told you they were having serious difficulties with their family at home and they wanted help, which trusted adult would you recommend they speak to?</w:t>
      </w:r>
    </w:p>
    <w:p w14:paraId="1287C7B1" w14:textId="77777777" w:rsidR="00616550" w:rsidRDefault="00616550" w:rsidP="00616550">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You might want to think about the following adults they may have in their life:</w:t>
      </w:r>
    </w:p>
    <w:p w14:paraId="7E047C88" w14:textId="77777777" w:rsidR="00616550" w:rsidRDefault="00616550" w:rsidP="00616550">
      <w:pPr>
        <w:numPr>
          <w:ilvl w:val="0"/>
          <w:numId w:val="35"/>
        </w:numPr>
        <w:shd w:val="clear" w:color="auto" w:fill="FFFFFF"/>
        <w:spacing w:before="0" w:after="75"/>
        <w:ind w:left="1020"/>
        <w:rPr>
          <w:rFonts w:ascii="Arial" w:hAnsi="Arial" w:cs="Arial"/>
          <w:color w:val="0B0C0C"/>
        </w:rPr>
      </w:pPr>
      <w:r>
        <w:rPr>
          <w:rFonts w:ascii="Arial" w:hAnsi="Arial" w:cs="Arial"/>
          <w:color w:val="0B0C0C"/>
        </w:rPr>
        <w:t>their immediate family (such as their mum or dad, older brother or sister)</w:t>
      </w:r>
    </w:p>
    <w:p w14:paraId="0D2A6632" w14:textId="77777777" w:rsidR="00616550" w:rsidRDefault="00616550" w:rsidP="00616550">
      <w:pPr>
        <w:numPr>
          <w:ilvl w:val="0"/>
          <w:numId w:val="35"/>
        </w:numPr>
        <w:shd w:val="clear" w:color="auto" w:fill="FFFFFF"/>
        <w:spacing w:before="0" w:after="75"/>
        <w:ind w:left="1020"/>
        <w:rPr>
          <w:rFonts w:ascii="Arial" w:hAnsi="Arial" w:cs="Arial"/>
          <w:color w:val="0B0C0C"/>
        </w:rPr>
      </w:pPr>
      <w:r>
        <w:rPr>
          <w:rFonts w:ascii="Arial" w:hAnsi="Arial" w:cs="Arial"/>
          <w:color w:val="0B0C0C"/>
        </w:rPr>
        <w:t>a member of their wider family (such as their cousin, aunt, uncle, grandparents)</w:t>
      </w:r>
    </w:p>
    <w:p w14:paraId="2E9F3826" w14:textId="77777777" w:rsidR="00616550" w:rsidRDefault="00616550" w:rsidP="00616550">
      <w:pPr>
        <w:numPr>
          <w:ilvl w:val="0"/>
          <w:numId w:val="35"/>
        </w:numPr>
        <w:shd w:val="clear" w:color="auto" w:fill="FFFFFF"/>
        <w:spacing w:before="0" w:after="75"/>
        <w:ind w:left="1020"/>
        <w:rPr>
          <w:rFonts w:ascii="Arial" w:hAnsi="Arial" w:cs="Arial"/>
          <w:color w:val="0B0C0C"/>
        </w:rPr>
      </w:pPr>
      <w:r>
        <w:rPr>
          <w:rFonts w:ascii="Arial" w:hAnsi="Arial" w:cs="Arial"/>
          <w:color w:val="0B0C0C"/>
        </w:rPr>
        <w:t>a family friend</w:t>
      </w:r>
    </w:p>
    <w:p w14:paraId="2D39D52F" w14:textId="77777777" w:rsidR="00616550" w:rsidRDefault="00616550" w:rsidP="00616550">
      <w:pPr>
        <w:numPr>
          <w:ilvl w:val="0"/>
          <w:numId w:val="35"/>
        </w:numPr>
        <w:shd w:val="clear" w:color="auto" w:fill="FFFFFF"/>
        <w:spacing w:before="0" w:after="75"/>
        <w:ind w:left="1020"/>
        <w:rPr>
          <w:rFonts w:ascii="Arial" w:hAnsi="Arial" w:cs="Arial"/>
          <w:color w:val="0B0C0C"/>
        </w:rPr>
      </w:pPr>
      <w:r>
        <w:rPr>
          <w:rFonts w:ascii="Arial" w:hAnsi="Arial" w:cs="Arial"/>
          <w:color w:val="0B0C0C"/>
        </w:rPr>
        <w:t>a teacher or another member of staff at school</w:t>
      </w:r>
    </w:p>
    <w:p w14:paraId="1EB43B93" w14:textId="77777777" w:rsidR="00616550" w:rsidRDefault="00616550" w:rsidP="00616550">
      <w:pPr>
        <w:numPr>
          <w:ilvl w:val="0"/>
          <w:numId w:val="35"/>
        </w:numPr>
        <w:shd w:val="clear" w:color="auto" w:fill="FFFFFF"/>
        <w:spacing w:before="0" w:after="75"/>
        <w:ind w:left="1020"/>
        <w:rPr>
          <w:rFonts w:ascii="Arial" w:hAnsi="Arial" w:cs="Arial"/>
          <w:color w:val="0B0C0C"/>
        </w:rPr>
      </w:pPr>
      <w:r>
        <w:rPr>
          <w:rFonts w:ascii="Arial" w:hAnsi="Arial" w:cs="Arial"/>
          <w:color w:val="0B0C0C"/>
        </w:rPr>
        <w:t>their youth worker or participation worker</w:t>
      </w:r>
    </w:p>
    <w:p w14:paraId="035E4588" w14:textId="77777777" w:rsidR="00616550" w:rsidRDefault="00616550" w:rsidP="00616550">
      <w:pPr>
        <w:numPr>
          <w:ilvl w:val="0"/>
          <w:numId w:val="35"/>
        </w:numPr>
        <w:shd w:val="clear" w:color="auto" w:fill="FFFFFF"/>
        <w:spacing w:before="0" w:after="75"/>
        <w:ind w:left="1020"/>
        <w:rPr>
          <w:rFonts w:ascii="Arial" w:hAnsi="Arial" w:cs="Arial"/>
          <w:color w:val="0B0C0C"/>
        </w:rPr>
      </w:pPr>
      <w:r>
        <w:rPr>
          <w:rFonts w:ascii="Arial" w:hAnsi="Arial" w:cs="Arial"/>
          <w:color w:val="0B0C0C"/>
        </w:rPr>
        <w:t>their doctor, school nurse, or someone else they speak to about their physical or mental health</w:t>
      </w:r>
    </w:p>
    <w:p w14:paraId="529E1EB0" w14:textId="77777777" w:rsidR="00616550" w:rsidRDefault="00616550" w:rsidP="00616550">
      <w:pPr>
        <w:numPr>
          <w:ilvl w:val="0"/>
          <w:numId w:val="35"/>
        </w:numPr>
        <w:shd w:val="clear" w:color="auto" w:fill="FFFFFF"/>
        <w:spacing w:before="0" w:after="75"/>
        <w:ind w:left="1020"/>
        <w:rPr>
          <w:rFonts w:ascii="Arial" w:hAnsi="Arial" w:cs="Arial"/>
          <w:color w:val="0B0C0C"/>
        </w:rPr>
      </w:pPr>
      <w:r>
        <w:rPr>
          <w:rFonts w:ascii="Arial" w:hAnsi="Arial" w:cs="Arial"/>
          <w:color w:val="0B0C0C"/>
        </w:rPr>
        <w:t>their sports coach, or an adult who runs an activity or hobby club they go to</w:t>
      </w:r>
    </w:p>
    <w:p w14:paraId="170C2D31" w14:textId="77777777" w:rsidR="00616550" w:rsidRDefault="00616550" w:rsidP="00616550">
      <w:pPr>
        <w:numPr>
          <w:ilvl w:val="0"/>
          <w:numId w:val="35"/>
        </w:numPr>
        <w:shd w:val="clear" w:color="auto" w:fill="FFFFFF"/>
        <w:spacing w:before="0" w:after="75"/>
        <w:ind w:left="1020"/>
        <w:rPr>
          <w:rFonts w:ascii="Arial" w:hAnsi="Arial" w:cs="Arial"/>
          <w:color w:val="0B0C0C"/>
        </w:rPr>
      </w:pPr>
      <w:r>
        <w:rPr>
          <w:rFonts w:ascii="Arial" w:hAnsi="Arial" w:cs="Arial"/>
          <w:color w:val="0B0C0C"/>
        </w:rPr>
        <w:t>somebody else (you tell us)</w:t>
      </w:r>
    </w:p>
    <w:p w14:paraId="492E6FD1" w14:textId="77777777" w:rsidR="00616550" w:rsidRDefault="00616550" w:rsidP="00616550">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You might think it is more likely you would look for help online. If that is the case, which websites or organisations would you advise they go to for help?</w:t>
      </w:r>
    </w:p>
    <w:p w14:paraId="1584758D" w14:textId="77777777" w:rsidR="00EA58CB" w:rsidRDefault="00EA58CB" w:rsidP="00616550">
      <w:pPr>
        <w:pStyle w:val="NormalWeb"/>
        <w:shd w:val="clear" w:color="auto" w:fill="FFFFFF"/>
        <w:spacing w:before="225" w:beforeAutospacing="0" w:after="225" w:afterAutospacing="0"/>
        <w:rPr>
          <w:rFonts w:ascii="Arial" w:hAnsi="Arial" w:cs="Arial"/>
          <w:color w:val="0B0C0C"/>
        </w:rPr>
      </w:pPr>
    </w:p>
    <w:p w14:paraId="159E66C9" w14:textId="77777777" w:rsidR="00616550" w:rsidRPr="00EA58CB" w:rsidRDefault="00616550" w:rsidP="00EA58CB">
      <w:pPr>
        <w:pStyle w:val="Heading3"/>
      </w:pPr>
      <w:r w:rsidRPr="00EA58CB">
        <w:t>Question 3: Do you think the missions for children in care and care leavers are the right things to focus on?</w:t>
      </w:r>
    </w:p>
    <w:p w14:paraId="78D9E836" w14:textId="77777777" w:rsidR="00616550" w:rsidRDefault="00616550" w:rsidP="00616550">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Yes or no?</w:t>
      </w:r>
    </w:p>
    <w:p w14:paraId="5AAE4C7D" w14:textId="77777777" w:rsidR="00616550" w:rsidRDefault="00616550" w:rsidP="00616550">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If you like, give any further feedback you have. This can be about any of the missions. You might want to consider what else the government can do to help children in care and care leavers.</w:t>
      </w:r>
    </w:p>
    <w:p w14:paraId="6BB92E66" w14:textId="77777777" w:rsidR="00EA58CB" w:rsidRDefault="00EA58CB" w:rsidP="00616550">
      <w:pPr>
        <w:pStyle w:val="NormalWeb"/>
        <w:shd w:val="clear" w:color="auto" w:fill="FFFFFF"/>
        <w:spacing w:before="225" w:beforeAutospacing="0" w:after="225" w:afterAutospacing="0"/>
        <w:rPr>
          <w:rFonts w:ascii="Arial" w:hAnsi="Arial" w:cs="Arial"/>
          <w:color w:val="0B0C0C"/>
        </w:rPr>
      </w:pPr>
    </w:p>
    <w:p w14:paraId="3A35FAD6" w14:textId="77777777" w:rsidR="00616550" w:rsidRPr="00EA58CB" w:rsidRDefault="00616550" w:rsidP="00EA58CB">
      <w:pPr>
        <w:pStyle w:val="Heading3"/>
      </w:pPr>
      <w:r w:rsidRPr="00EA58CB">
        <w:t>Question 4: What makes, or would make a great social worker?</w:t>
      </w:r>
    </w:p>
    <w:p w14:paraId="43E4C047" w14:textId="77777777" w:rsidR="00616550" w:rsidRDefault="00616550" w:rsidP="00616550">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You might also want to tell us what you think about the things </w:t>
      </w:r>
      <w:r w:rsidR="00E2280D">
        <w:rPr>
          <w:rFonts w:ascii="Arial" w:hAnsi="Arial" w:cs="Arial"/>
          <w:color w:val="0B0C0C"/>
        </w:rPr>
        <w:t xml:space="preserve">the government </w:t>
      </w:r>
      <w:r>
        <w:rPr>
          <w:rFonts w:ascii="Arial" w:hAnsi="Arial" w:cs="Arial"/>
          <w:color w:val="0B0C0C"/>
        </w:rPr>
        <w:t xml:space="preserve">plan to do. Do you think if </w:t>
      </w:r>
      <w:r w:rsidR="00E2280D">
        <w:rPr>
          <w:rFonts w:ascii="Arial" w:hAnsi="Arial" w:cs="Arial"/>
          <w:color w:val="0B0C0C"/>
        </w:rPr>
        <w:t xml:space="preserve">the government </w:t>
      </w:r>
      <w:r>
        <w:rPr>
          <w:rFonts w:ascii="Arial" w:hAnsi="Arial" w:cs="Arial"/>
          <w:color w:val="0B0C0C"/>
        </w:rPr>
        <w:t>do those things, children who have a social worker will have great social workers?</w:t>
      </w:r>
    </w:p>
    <w:p w14:paraId="39B14A25" w14:textId="77777777" w:rsidR="00EA58CB" w:rsidRDefault="00EA58CB" w:rsidP="00616550">
      <w:pPr>
        <w:pStyle w:val="NormalWeb"/>
        <w:shd w:val="clear" w:color="auto" w:fill="FFFFFF"/>
        <w:spacing w:before="225" w:beforeAutospacing="0" w:after="225" w:afterAutospacing="0"/>
        <w:rPr>
          <w:rFonts w:ascii="Arial" w:hAnsi="Arial" w:cs="Arial"/>
          <w:color w:val="0B0C0C"/>
        </w:rPr>
      </w:pPr>
    </w:p>
    <w:p w14:paraId="61764BED" w14:textId="77777777" w:rsidR="00616550" w:rsidRPr="00EA58CB" w:rsidRDefault="00616550" w:rsidP="00EA58CB">
      <w:pPr>
        <w:pStyle w:val="Heading3"/>
      </w:pPr>
      <w:r w:rsidRPr="00EA58CB">
        <w:t>Question 5: If you were the Prime Minister, what would be the most important thing you would want to change in children’s social care?</w:t>
      </w:r>
    </w:p>
    <w:p w14:paraId="124B9ED0" w14:textId="77777777" w:rsidR="00616550" w:rsidRDefault="00616550" w:rsidP="00616550">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Look again at </w:t>
      </w:r>
      <w:r w:rsidR="001D588B">
        <w:rPr>
          <w:rFonts w:ascii="Arial" w:hAnsi="Arial" w:cs="Arial"/>
          <w:color w:val="0B0C0C"/>
        </w:rPr>
        <w:t>the</w:t>
      </w:r>
      <w:r>
        <w:rPr>
          <w:rFonts w:ascii="Arial" w:hAnsi="Arial" w:cs="Arial"/>
          <w:color w:val="0B0C0C"/>
        </w:rPr>
        <w:t xml:space="preserve"> ambitions for children’s social care, and what </w:t>
      </w:r>
      <w:r w:rsidR="00E2280D">
        <w:rPr>
          <w:rFonts w:ascii="Arial" w:hAnsi="Arial" w:cs="Arial"/>
          <w:color w:val="0B0C0C"/>
        </w:rPr>
        <w:t xml:space="preserve">the government </w:t>
      </w:r>
      <w:r>
        <w:rPr>
          <w:rFonts w:ascii="Arial" w:hAnsi="Arial" w:cs="Arial"/>
          <w:color w:val="0B0C0C"/>
        </w:rPr>
        <w:t xml:space="preserve">have said </w:t>
      </w:r>
      <w:r w:rsidR="00E2280D">
        <w:rPr>
          <w:rFonts w:ascii="Arial" w:hAnsi="Arial" w:cs="Arial"/>
          <w:color w:val="0B0C0C"/>
        </w:rPr>
        <w:t>the</w:t>
      </w:r>
      <w:r w:rsidR="001D588B">
        <w:rPr>
          <w:rFonts w:ascii="Arial" w:hAnsi="Arial" w:cs="Arial"/>
          <w:color w:val="0B0C0C"/>
        </w:rPr>
        <w:t>y</w:t>
      </w:r>
      <w:r w:rsidR="00E2280D">
        <w:rPr>
          <w:rFonts w:ascii="Arial" w:hAnsi="Arial" w:cs="Arial"/>
          <w:color w:val="0B0C0C"/>
        </w:rPr>
        <w:t xml:space="preserve"> </w:t>
      </w:r>
      <w:r>
        <w:rPr>
          <w:rFonts w:ascii="Arial" w:hAnsi="Arial" w:cs="Arial"/>
          <w:color w:val="0B0C0C"/>
        </w:rPr>
        <w:t>will do. These are the sorts of things the Prime Minister can change.</w:t>
      </w:r>
    </w:p>
    <w:p w14:paraId="7A18519F" w14:textId="77777777" w:rsidR="00616550" w:rsidRDefault="00616550" w:rsidP="00616550">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What would be the most important thing you would want to make sure happens? Do you have any ideas on how this could happen?</w:t>
      </w:r>
    </w:p>
    <w:p w14:paraId="12004C95" w14:textId="77777777" w:rsidR="00616550" w:rsidRPr="00EA58CB" w:rsidRDefault="00616550" w:rsidP="00EA58CB">
      <w:pPr>
        <w:pStyle w:val="Heading3"/>
      </w:pPr>
      <w:r w:rsidRPr="00EA58CB">
        <w:lastRenderedPageBreak/>
        <w:t>Question 6: What did you think of the children and young people’s guide?</w:t>
      </w:r>
    </w:p>
    <w:p w14:paraId="3086A182" w14:textId="77777777" w:rsidR="00616550" w:rsidRDefault="00616550" w:rsidP="00616550">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Choose a score from the options below:</w:t>
      </w:r>
    </w:p>
    <w:p w14:paraId="37EEC69A" w14:textId="77777777" w:rsidR="00616550" w:rsidRDefault="00616550" w:rsidP="00616550">
      <w:pPr>
        <w:numPr>
          <w:ilvl w:val="0"/>
          <w:numId w:val="36"/>
        </w:numPr>
        <w:shd w:val="clear" w:color="auto" w:fill="FFFFFF"/>
        <w:spacing w:before="0" w:after="75"/>
        <w:ind w:left="1020"/>
        <w:rPr>
          <w:rFonts w:ascii="Arial" w:hAnsi="Arial" w:cs="Arial"/>
          <w:color w:val="0B0C0C"/>
        </w:rPr>
      </w:pPr>
      <w:r>
        <w:rPr>
          <w:rFonts w:ascii="Arial" w:hAnsi="Arial" w:cs="Arial"/>
          <w:color w:val="0B0C0C"/>
        </w:rPr>
        <w:t>5 – great</w:t>
      </w:r>
    </w:p>
    <w:p w14:paraId="5E45DBA2" w14:textId="77777777" w:rsidR="00616550" w:rsidRDefault="00616550" w:rsidP="00616550">
      <w:pPr>
        <w:numPr>
          <w:ilvl w:val="0"/>
          <w:numId w:val="36"/>
        </w:numPr>
        <w:shd w:val="clear" w:color="auto" w:fill="FFFFFF"/>
        <w:spacing w:before="0" w:after="75"/>
        <w:ind w:left="1020"/>
        <w:rPr>
          <w:rFonts w:ascii="Arial" w:hAnsi="Arial" w:cs="Arial"/>
          <w:color w:val="0B0C0C"/>
        </w:rPr>
      </w:pPr>
      <w:r>
        <w:rPr>
          <w:rFonts w:ascii="Arial" w:hAnsi="Arial" w:cs="Arial"/>
          <w:color w:val="0B0C0C"/>
        </w:rPr>
        <w:t>4 – good</w:t>
      </w:r>
    </w:p>
    <w:p w14:paraId="3907BFF3" w14:textId="77777777" w:rsidR="00616550" w:rsidRDefault="00616550" w:rsidP="00616550">
      <w:pPr>
        <w:numPr>
          <w:ilvl w:val="0"/>
          <w:numId w:val="36"/>
        </w:numPr>
        <w:shd w:val="clear" w:color="auto" w:fill="FFFFFF"/>
        <w:spacing w:before="0" w:after="75"/>
        <w:ind w:left="1020"/>
        <w:rPr>
          <w:rFonts w:ascii="Arial" w:hAnsi="Arial" w:cs="Arial"/>
          <w:color w:val="0B0C0C"/>
        </w:rPr>
      </w:pPr>
      <w:r>
        <w:rPr>
          <w:rFonts w:ascii="Arial" w:hAnsi="Arial" w:cs="Arial"/>
          <w:color w:val="0B0C0C"/>
        </w:rPr>
        <w:t>3 – OK</w:t>
      </w:r>
    </w:p>
    <w:p w14:paraId="795BAEE8" w14:textId="77777777" w:rsidR="00616550" w:rsidRDefault="00616550" w:rsidP="00616550">
      <w:pPr>
        <w:numPr>
          <w:ilvl w:val="0"/>
          <w:numId w:val="36"/>
        </w:numPr>
        <w:shd w:val="clear" w:color="auto" w:fill="FFFFFF"/>
        <w:spacing w:before="0" w:after="75"/>
        <w:ind w:left="1020"/>
        <w:rPr>
          <w:rFonts w:ascii="Arial" w:hAnsi="Arial" w:cs="Arial"/>
          <w:color w:val="0B0C0C"/>
        </w:rPr>
      </w:pPr>
      <w:r>
        <w:rPr>
          <w:rFonts w:ascii="Arial" w:hAnsi="Arial" w:cs="Arial"/>
          <w:color w:val="0B0C0C"/>
        </w:rPr>
        <w:t>2 – not good</w:t>
      </w:r>
    </w:p>
    <w:p w14:paraId="4D51EE1F" w14:textId="77777777" w:rsidR="00616550" w:rsidRDefault="00616550" w:rsidP="00616550">
      <w:pPr>
        <w:numPr>
          <w:ilvl w:val="0"/>
          <w:numId w:val="36"/>
        </w:numPr>
        <w:shd w:val="clear" w:color="auto" w:fill="FFFFFF"/>
        <w:spacing w:before="0" w:after="75"/>
        <w:ind w:left="1020"/>
        <w:rPr>
          <w:rFonts w:ascii="Arial" w:hAnsi="Arial" w:cs="Arial"/>
          <w:color w:val="0B0C0C"/>
        </w:rPr>
      </w:pPr>
      <w:r>
        <w:rPr>
          <w:rFonts w:ascii="Arial" w:hAnsi="Arial" w:cs="Arial"/>
          <w:color w:val="0B0C0C"/>
        </w:rPr>
        <w:t>1 – very bad</w:t>
      </w:r>
    </w:p>
    <w:p w14:paraId="5B28EE35" w14:textId="77777777" w:rsidR="00616550" w:rsidRDefault="00616550" w:rsidP="00616550">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If you want to give further feedback, what could </w:t>
      </w:r>
      <w:r w:rsidR="00E2280D">
        <w:rPr>
          <w:rFonts w:ascii="Arial" w:hAnsi="Arial" w:cs="Arial"/>
          <w:color w:val="0B0C0C"/>
        </w:rPr>
        <w:t xml:space="preserve">the government </w:t>
      </w:r>
      <w:r>
        <w:rPr>
          <w:rFonts w:ascii="Arial" w:hAnsi="Arial" w:cs="Arial"/>
          <w:color w:val="0B0C0C"/>
        </w:rPr>
        <w:t>do next time to make it better?</w:t>
      </w:r>
    </w:p>
    <w:p w14:paraId="4C474404" w14:textId="77777777" w:rsidR="00EA58CB" w:rsidRDefault="00EA58CB" w:rsidP="00616550">
      <w:pPr>
        <w:pStyle w:val="NormalWeb"/>
        <w:shd w:val="clear" w:color="auto" w:fill="FFFFFF"/>
        <w:spacing w:before="225" w:beforeAutospacing="0" w:after="225" w:afterAutospacing="0"/>
        <w:rPr>
          <w:rFonts w:ascii="Arial" w:hAnsi="Arial" w:cs="Arial"/>
          <w:color w:val="0B0C0C"/>
        </w:rPr>
      </w:pPr>
    </w:p>
    <w:p w14:paraId="65092258" w14:textId="77777777" w:rsidR="00616550" w:rsidRPr="00EA58CB" w:rsidRDefault="00616550" w:rsidP="00EA58CB">
      <w:pPr>
        <w:pStyle w:val="Heading3"/>
      </w:pPr>
      <w:r w:rsidRPr="00EA58CB">
        <w:t>Question 7: In the future, what do you think is the best way to ask children and young people what they think about our plans for children’s social care?</w:t>
      </w:r>
    </w:p>
    <w:p w14:paraId="2A778275" w14:textId="77777777" w:rsidR="00616550" w:rsidRDefault="00E2280D" w:rsidP="00616550">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The government </w:t>
      </w:r>
      <w:r w:rsidR="00616550">
        <w:rPr>
          <w:rFonts w:ascii="Arial" w:hAnsi="Arial" w:cs="Arial"/>
          <w:color w:val="0B0C0C"/>
        </w:rPr>
        <w:t xml:space="preserve">chose to ask you questions about our ambitions using a website. </w:t>
      </w:r>
      <w:r>
        <w:rPr>
          <w:rFonts w:ascii="Arial" w:hAnsi="Arial" w:cs="Arial"/>
          <w:color w:val="0B0C0C"/>
        </w:rPr>
        <w:t xml:space="preserve">The government </w:t>
      </w:r>
      <w:r w:rsidR="00616550">
        <w:rPr>
          <w:rFonts w:ascii="Arial" w:hAnsi="Arial" w:cs="Arial"/>
          <w:color w:val="0B0C0C"/>
        </w:rPr>
        <w:t>have also asked an organisation to work with some children and young people with lived experience of care and gather their views for us.</w:t>
      </w:r>
    </w:p>
    <w:p w14:paraId="45D478FA" w14:textId="77777777" w:rsidR="00616550" w:rsidRDefault="00E2280D" w:rsidP="00616550">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The government </w:t>
      </w:r>
      <w:r w:rsidR="00616550">
        <w:rPr>
          <w:rFonts w:ascii="Arial" w:hAnsi="Arial" w:cs="Arial"/>
          <w:color w:val="0B0C0C"/>
        </w:rPr>
        <w:t xml:space="preserve">know </w:t>
      </w:r>
      <w:r>
        <w:rPr>
          <w:rFonts w:ascii="Arial" w:hAnsi="Arial" w:cs="Arial"/>
          <w:color w:val="0B0C0C"/>
        </w:rPr>
        <w:t xml:space="preserve">they </w:t>
      </w:r>
      <w:r w:rsidR="00616550">
        <w:rPr>
          <w:rFonts w:ascii="Arial" w:hAnsi="Arial" w:cs="Arial"/>
          <w:color w:val="0B0C0C"/>
        </w:rPr>
        <w:t>may not have got this right.</w:t>
      </w:r>
    </w:p>
    <w:p w14:paraId="0331EAB0" w14:textId="77777777" w:rsidR="001D588B" w:rsidRDefault="00E2280D" w:rsidP="00616550">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The government </w:t>
      </w:r>
      <w:r w:rsidR="00616550">
        <w:rPr>
          <w:rFonts w:ascii="Arial" w:hAnsi="Arial" w:cs="Arial"/>
          <w:color w:val="0B0C0C"/>
        </w:rPr>
        <w:t>want to keep listening to you in the future. What is the best way for us to do that?</w:t>
      </w:r>
    </w:p>
    <w:p w14:paraId="2D050993" w14:textId="77777777" w:rsidR="00616550" w:rsidRPr="00EA58CB" w:rsidRDefault="00616550" w:rsidP="00EA58CB">
      <w:pPr>
        <w:pStyle w:val="Heading3"/>
      </w:pPr>
      <w:r w:rsidRPr="00EA58CB">
        <w:t>Question 8: How old are you?</w:t>
      </w:r>
    </w:p>
    <w:p w14:paraId="354D299E" w14:textId="77777777" w:rsidR="00616550" w:rsidRDefault="00616550" w:rsidP="00616550">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Choose one from the following options:</w:t>
      </w:r>
    </w:p>
    <w:p w14:paraId="6C425B60" w14:textId="77777777" w:rsidR="00616550" w:rsidRDefault="00616550" w:rsidP="00616550">
      <w:pPr>
        <w:numPr>
          <w:ilvl w:val="0"/>
          <w:numId w:val="37"/>
        </w:numPr>
        <w:shd w:val="clear" w:color="auto" w:fill="FFFFFF"/>
        <w:spacing w:before="0" w:after="75"/>
        <w:ind w:left="1020"/>
        <w:rPr>
          <w:rFonts w:ascii="Arial" w:hAnsi="Arial" w:cs="Arial"/>
          <w:color w:val="0B0C0C"/>
        </w:rPr>
      </w:pPr>
      <w:r>
        <w:rPr>
          <w:rFonts w:ascii="Arial" w:hAnsi="Arial" w:cs="Arial"/>
          <w:color w:val="0B0C0C"/>
        </w:rPr>
        <w:t>under 11 years old</w:t>
      </w:r>
    </w:p>
    <w:p w14:paraId="48B86EEE" w14:textId="77777777" w:rsidR="00616550" w:rsidRDefault="00616550" w:rsidP="00616550">
      <w:pPr>
        <w:numPr>
          <w:ilvl w:val="0"/>
          <w:numId w:val="37"/>
        </w:numPr>
        <w:shd w:val="clear" w:color="auto" w:fill="FFFFFF"/>
        <w:spacing w:before="0" w:after="75"/>
        <w:ind w:left="1020"/>
        <w:rPr>
          <w:rFonts w:ascii="Arial" w:hAnsi="Arial" w:cs="Arial"/>
          <w:color w:val="0B0C0C"/>
        </w:rPr>
      </w:pPr>
      <w:r>
        <w:rPr>
          <w:rFonts w:ascii="Arial" w:hAnsi="Arial" w:cs="Arial"/>
          <w:color w:val="0B0C0C"/>
        </w:rPr>
        <w:t>12 to 15 years old</w:t>
      </w:r>
    </w:p>
    <w:p w14:paraId="66848071" w14:textId="77777777" w:rsidR="00616550" w:rsidRDefault="00616550" w:rsidP="00616550">
      <w:pPr>
        <w:numPr>
          <w:ilvl w:val="0"/>
          <w:numId w:val="37"/>
        </w:numPr>
        <w:shd w:val="clear" w:color="auto" w:fill="FFFFFF"/>
        <w:spacing w:before="0" w:after="75"/>
        <w:ind w:left="1020"/>
        <w:rPr>
          <w:rFonts w:ascii="Arial" w:hAnsi="Arial" w:cs="Arial"/>
          <w:color w:val="0B0C0C"/>
        </w:rPr>
      </w:pPr>
      <w:r>
        <w:rPr>
          <w:rFonts w:ascii="Arial" w:hAnsi="Arial" w:cs="Arial"/>
          <w:color w:val="0B0C0C"/>
        </w:rPr>
        <w:t>16 to 18 years old</w:t>
      </w:r>
    </w:p>
    <w:p w14:paraId="0440630B" w14:textId="77777777" w:rsidR="00616550" w:rsidRDefault="00616550" w:rsidP="00616550">
      <w:pPr>
        <w:numPr>
          <w:ilvl w:val="0"/>
          <w:numId w:val="37"/>
        </w:numPr>
        <w:shd w:val="clear" w:color="auto" w:fill="FFFFFF"/>
        <w:spacing w:before="0" w:after="75"/>
        <w:ind w:left="1020"/>
        <w:rPr>
          <w:rFonts w:ascii="Arial" w:hAnsi="Arial" w:cs="Arial"/>
          <w:color w:val="0B0C0C"/>
        </w:rPr>
      </w:pPr>
      <w:r>
        <w:rPr>
          <w:rFonts w:ascii="Arial" w:hAnsi="Arial" w:cs="Arial"/>
          <w:color w:val="0B0C0C"/>
        </w:rPr>
        <w:t>19 to 25 years old</w:t>
      </w:r>
    </w:p>
    <w:p w14:paraId="3524575E" w14:textId="77777777" w:rsidR="00616550" w:rsidRDefault="00616550" w:rsidP="00616550">
      <w:pPr>
        <w:numPr>
          <w:ilvl w:val="0"/>
          <w:numId w:val="37"/>
        </w:numPr>
        <w:shd w:val="clear" w:color="auto" w:fill="FFFFFF"/>
        <w:spacing w:before="0" w:after="75"/>
        <w:ind w:left="1020"/>
        <w:rPr>
          <w:rFonts w:ascii="Arial" w:hAnsi="Arial" w:cs="Arial"/>
          <w:color w:val="0B0C0C"/>
        </w:rPr>
      </w:pPr>
      <w:r>
        <w:rPr>
          <w:rFonts w:ascii="Arial" w:hAnsi="Arial" w:cs="Arial"/>
          <w:color w:val="0B0C0C"/>
        </w:rPr>
        <w:t>prefer not to say</w:t>
      </w:r>
    </w:p>
    <w:p w14:paraId="4E3877BB" w14:textId="77777777" w:rsidR="00EA58CB" w:rsidRDefault="00EA58CB" w:rsidP="00EA58CB">
      <w:pPr>
        <w:shd w:val="clear" w:color="auto" w:fill="FFFFFF"/>
        <w:spacing w:before="0" w:after="75"/>
        <w:ind w:left="1020"/>
        <w:rPr>
          <w:rFonts w:ascii="Arial" w:hAnsi="Arial" w:cs="Arial"/>
          <w:color w:val="0B0C0C"/>
        </w:rPr>
      </w:pPr>
    </w:p>
    <w:p w14:paraId="67561ED1" w14:textId="77777777" w:rsidR="00616550" w:rsidRPr="00EA58CB" w:rsidRDefault="00616550" w:rsidP="00EA58CB">
      <w:pPr>
        <w:pStyle w:val="Heading3"/>
      </w:pPr>
      <w:r w:rsidRPr="00EA58CB">
        <w:t>Question 9: Who you are</w:t>
      </w:r>
    </w:p>
    <w:p w14:paraId="6DE9289E" w14:textId="77777777" w:rsidR="00616550" w:rsidRDefault="00616550" w:rsidP="00616550">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Choose an option from:</w:t>
      </w:r>
    </w:p>
    <w:p w14:paraId="24C8166F" w14:textId="77777777" w:rsidR="00616550" w:rsidRDefault="00616550" w:rsidP="00616550">
      <w:pPr>
        <w:numPr>
          <w:ilvl w:val="0"/>
          <w:numId w:val="38"/>
        </w:numPr>
        <w:shd w:val="clear" w:color="auto" w:fill="FFFFFF"/>
        <w:spacing w:before="0" w:after="75"/>
        <w:ind w:left="1020"/>
        <w:rPr>
          <w:rFonts w:ascii="Arial" w:hAnsi="Arial" w:cs="Arial"/>
          <w:color w:val="0B0C0C"/>
        </w:rPr>
      </w:pPr>
      <w:r>
        <w:rPr>
          <w:rFonts w:ascii="Arial" w:hAnsi="Arial" w:cs="Arial"/>
          <w:color w:val="0B0C0C"/>
        </w:rPr>
        <w:t>a child or young person with a social worker or family support worker</w:t>
      </w:r>
    </w:p>
    <w:p w14:paraId="2B115C7E" w14:textId="77777777" w:rsidR="00616550" w:rsidRDefault="00616550" w:rsidP="00616550">
      <w:pPr>
        <w:numPr>
          <w:ilvl w:val="0"/>
          <w:numId w:val="38"/>
        </w:numPr>
        <w:shd w:val="clear" w:color="auto" w:fill="FFFFFF"/>
        <w:spacing w:before="0" w:after="75"/>
        <w:ind w:left="1020"/>
        <w:rPr>
          <w:rFonts w:ascii="Arial" w:hAnsi="Arial" w:cs="Arial"/>
          <w:color w:val="0B0C0C"/>
        </w:rPr>
      </w:pPr>
      <w:r>
        <w:rPr>
          <w:rFonts w:ascii="Arial" w:hAnsi="Arial" w:cs="Arial"/>
          <w:color w:val="0B0C0C"/>
        </w:rPr>
        <w:t>a child or young person in care</w:t>
      </w:r>
    </w:p>
    <w:p w14:paraId="54162224" w14:textId="77777777" w:rsidR="00616550" w:rsidRDefault="00616550" w:rsidP="00616550">
      <w:pPr>
        <w:numPr>
          <w:ilvl w:val="0"/>
          <w:numId w:val="38"/>
        </w:numPr>
        <w:shd w:val="clear" w:color="auto" w:fill="FFFFFF"/>
        <w:spacing w:before="0" w:after="75"/>
        <w:ind w:left="1020"/>
        <w:rPr>
          <w:rFonts w:ascii="Arial" w:hAnsi="Arial" w:cs="Arial"/>
          <w:color w:val="0B0C0C"/>
        </w:rPr>
      </w:pPr>
      <w:r>
        <w:rPr>
          <w:rFonts w:ascii="Arial" w:hAnsi="Arial" w:cs="Arial"/>
          <w:color w:val="0B0C0C"/>
        </w:rPr>
        <w:t>a care leaver</w:t>
      </w:r>
    </w:p>
    <w:p w14:paraId="7028AD25" w14:textId="77777777" w:rsidR="00616550" w:rsidRDefault="00616550" w:rsidP="00616550">
      <w:pPr>
        <w:numPr>
          <w:ilvl w:val="0"/>
          <w:numId w:val="38"/>
        </w:numPr>
        <w:shd w:val="clear" w:color="auto" w:fill="FFFFFF"/>
        <w:spacing w:before="0" w:after="75"/>
        <w:ind w:left="1020"/>
        <w:rPr>
          <w:rFonts w:ascii="Arial" w:hAnsi="Arial" w:cs="Arial"/>
          <w:color w:val="0B0C0C"/>
        </w:rPr>
      </w:pPr>
      <w:r>
        <w:rPr>
          <w:rFonts w:ascii="Arial" w:hAnsi="Arial" w:cs="Arial"/>
          <w:color w:val="0B0C0C"/>
        </w:rPr>
        <w:t>none of the above</w:t>
      </w:r>
    </w:p>
    <w:p w14:paraId="63875E20" w14:textId="77777777" w:rsidR="00616550" w:rsidRPr="00EA58CB" w:rsidRDefault="00616550" w:rsidP="008D1289">
      <w:pPr>
        <w:numPr>
          <w:ilvl w:val="0"/>
          <w:numId w:val="38"/>
        </w:numPr>
        <w:shd w:val="clear" w:color="auto" w:fill="FFFFFF"/>
        <w:spacing w:before="0" w:after="75"/>
        <w:ind w:left="1020"/>
        <w:rPr>
          <w:rFonts w:ascii="Arial" w:hAnsi="Arial" w:cs="Arial"/>
          <w:color w:val="0B0C0C"/>
        </w:rPr>
      </w:pPr>
      <w:r>
        <w:rPr>
          <w:rFonts w:ascii="Arial" w:hAnsi="Arial" w:cs="Arial"/>
          <w:color w:val="0B0C0C"/>
        </w:rPr>
        <w:t>prefer not to say</w:t>
      </w:r>
    </w:p>
    <w:p w14:paraId="5B32CADD" w14:textId="77777777" w:rsidR="00616550" w:rsidRDefault="00616550" w:rsidP="008D1289"/>
    <w:p w14:paraId="469D66F0" w14:textId="77777777" w:rsidR="00616550" w:rsidRDefault="00EA58CB" w:rsidP="008D1289">
      <w:r>
        <w:rPr>
          <w:noProof/>
        </w:rPr>
        <w:lastRenderedPageBreak/>
        <mc:AlternateContent>
          <mc:Choice Requires="wps">
            <w:drawing>
              <wp:inline distT="0" distB="0" distL="0" distR="0" wp14:anchorId="7F528E53" wp14:editId="1D2B0E26">
                <wp:extent cx="6343650" cy="3562350"/>
                <wp:effectExtent l="0" t="0" r="19050" b="19050"/>
                <wp:docPr id="11"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3562350"/>
                        </a:xfrm>
                        <a:prstGeom prst="rect">
                          <a:avLst/>
                        </a:prstGeom>
                        <a:solidFill>
                          <a:srgbClr val="FFFFFF"/>
                        </a:solidFill>
                        <a:ln w="12700">
                          <a:solidFill>
                            <a:schemeClr val="tx1"/>
                          </a:solidFill>
                          <a:miter lim="800000"/>
                          <a:headEnd/>
                          <a:tailEnd/>
                        </a:ln>
                      </wps:spPr>
                      <wps:txbx>
                        <w:txbxContent>
                          <w:p w14:paraId="6EAB62BC" w14:textId="77777777" w:rsidR="00EA58CB" w:rsidRPr="00EA58CB" w:rsidRDefault="00EA58CB" w:rsidP="00EA58CB">
                            <w:pPr>
                              <w:pStyle w:val="Heading3"/>
                              <w:rPr>
                                <w:sz w:val="40"/>
                                <w:szCs w:val="40"/>
                              </w:rPr>
                            </w:pPr>
                            <w:r w:rsidRPr="00EA58CB">
                              <w:rPr>
                                <w:sz w:val="40"/>
                                <w:szCs w:val="40"/>
                              </w:rPr>
                              <w:t>What will happen next</w:t>
                            </w:r>
                            <w:r>
                              <w:rPr>
                                <w:sz w:val="40"/>
                                <w:szCs w:val="40"/>
                              </w:rPr>
                              <w:t>?</w:t>
                            </w:r>
                          </w:p>
                          <w:p w14:paraId="3FF7C381" w14:textId="77777777" w:rsidR="00EA58CB" w:rsidRDefault="001D588B" w:rsidP="00EA58CB">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The government</w:t>
                            </w:r>
                            <w:r w:rsidR="00EA58CB">
                              <w:rPr>
                                <w:rFonts w:ascii="Arial" w:hAnsi="Arial" w:cs="Arial"/>
                                <w:color w:val="0B0C0C"/>
                              </w:rPr>
                              <w:t xml:space="preserve"> will read all the answers you have given and think about them carefully. </w:t>
                            </w:r>
                            <w:r w:rsidR="002E2BC8">
                              <w:rPr>
                                <w:rFonts w:ascii="Arial" w:hAnsi="Arial" w:cs="Arial"/>
                                <w:color w:val="0B0C0C"/>
                              </w:rPr>
                              <w:t xml:space="preserve">They </w:t>
                            </w:r>
                            <w:r w:rsidR="00EA58CB">
                              <w:rPr>
                                <w:rFonts w:ascii="Arial" w:hAnsi="Arial" w:cs="Arial"/>
                                <w:color w:val="0B0C0C"/>
                              </w:rPr>
                              <w:t xml:space="preserve">will also talk to groups of children and young people about what they think of </w:t>
                            </w:r>
                            <w:r w:rsidR="002E2BC8">
                              <w:rPr>
                                <w:rFonts w:ascii="Arial" w:hAnsi="Arial" w:cs="Arial"/>
                                <w:color w:val="0B0C0C"/>
                              </w:rPr>
                              <w:t>the</w:t>
                            </w:r>
                            <w:r w:rsidR="00EA58CB">
                              <w:rPr>
                                <w:rFonts w:ascii="Arial" w:hAnsi="Arial" w:cs="Arial"/>
                                <w:color w:val="0B0C0C"/>
                              </w:rPr>
                              <w:t xml:space="preserve"> plans.</w:t>
                            </w:r>
                          </w:p>
                          <w:p w14:paraId="1F13F36C" w14:textId="77777777" w:rsidR="00EA58CB" w:rsidRDefault="00EA58CB" w:rsidP="00EA58CB">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In autumn 2023 </w:t>
                            </w:r>
                            <w:r w:rsidR="002E2BC8">
                              <w:rPr>
                                <w:rFonts w:ascii="Arial" w:hAnsi="Arial" w:cs="Arial"/>
                                <w:color w:val="0B0C0C"/>
                              </w:rPr>
                              <w:t>the government</w:t>
                            </w:r>
                            <w:r>
                              <w:rPr>
                                <w:rFonts w:ascii="Arial" w:hAnsi="Arial" w:cs="Arial"/>
                                <w:color w:val="0B0C0C"/>
                              </w:rPr>
                              <w:t xml:space="preserve"> will publish a document showing what people </w:t>
                            </w:r>
                            <w:r w:rsidR="002E2BC8">
                              <w:rPr>
                                <w:rFonts w:ascii="Arial" w:hAnsi="Arial" w:cs="Arial"/>
                                <w:color w:val="0B0C0C"/>
                              </w:rPr>
                              <w:t>said</w:t>
                            </w:r>
                            <w:r>
                              <w:rPr>
                                <w:rFonts w:ascii="Arial" w:hAnsi="Arial" w:cs="Arial"/>
                                <w:color w:val="0B0C0C"/>
                              </w:rPr>
                              <w:t>.</w:t>
                            </w:r>
                          </w:p>
                          <w:p w14:paraId="5B6E3B9E" w14:textId="77777777" w:rsidR="00EA58CB" w:rsidRDefault="002E2BC8" w:rsidP="00EA58CB">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The government</w:t>
                            </w:r>
                            <w:r w:rsidR="00EA58CB">
                              <w:rPr>
                                <w:rFonts w:ascii="Arial" w:hAnsi="Arial" w:cs="Arial"/>
                                <w:color w:val="0B0C0C"/>
                              </w:rPr>
                              <w:t xml:space="preserve"> will keep track of the progress </w:t>
                            </w:r>
                            <w:r>
                              <w:rPr>
                                <w:rFonts w:ascii="Arial" w:hAnsi="Arial" w:cs="Arial"/>
                                <w:color w:val="0B0C0C"/>
                              </w:rPr>
                              <w:t xml:space="preserve">they </w:t>
                            </w:r>
                            <w:r w:rsidR="00EA58CB">
                              <w:rPr>
                                <w:rFonts w:ascii="Arial" w:hAnsi="Arial" w:cs="Arial"/>
                                <w:color w:val="0B0C0C"/>
                              </w:rPr>
                              <w:t>are making to improve services for children and young people over the next 2 years.</w:t>
                            </w:r>
                          </w:p>
                          <w:p w14:paraId="2EF1FDE2" w14:textId="77777777" w:rsidR="00EA58CB" w:rsidRDefault="00EA58CB" w:rsidP="00EA58CB">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In 2 years’ time, </w:t>
                            </w:r>
                            <w:r w:rsidR="002E2BC8">
                              <w:rPr>
                                <w:rFonts w:ascii="Arial" w:hAnsi="Arial" w:cs="Arial"/>
                                <w:color w:val="0B0C0C"/>
                              </w:rPr>
                              <w:t>the government will</w:t>
                            </w:r>
                            <w:r>
                              <w:rPr>
                                <w:rFonts w:ascii="Arial" w:hAnsi="Arial" w:cs="Arial"/>
                                <w:color w:val="0B0C0C"/>
                              </w:rPr>
                              <w:t xml:space="preserve"> look at how much progress </w:t>
                            </w:r>
                            <w:r w:rsidR="002E2BC8">
                              <w:rPr>
                                <w:rFonts w:ascii="Arial" w:hAnsi="Arial" w:cs="Arial"/>
                                <w:color w:val="0B0C0C"/>
                              </w:rPr>
                              <w:t>has been</w:t>
                            </w:r>
                            <w:r>
                              <w:rPr>
                                <w:rFonts w:ascii="Arial" w:hAnsi="Arial" w:cs="Arial"/>
                                <w:color w:val="0B0C0C"/>
                              </w:rPr>
                              <w:t xml:space="preserve"> made and what extra changes might</w:t>
                            </w:r>
                            <w:r w:rsidR="002E2BC8">
                              <w:rPr>
                                <w:rFonts w:ascii="Arial" w:hAnsi="Arial" w:cs="Arial"/>
                                <w:color w:val="0B0C0C"/>
                              </w:rPr>
                              <w:t xml:space="preserve"> be</w:t>
                            </w:r>
                            <w:r>
                              <w:rPr>
                                <w:rFonts w:ascii="Arial" w:hAnsi="Arial" w:cs="Arial"/>
                                <w:color w:val="0B0C0C"/>
                              </w:rPr>
                              <w:t xml:space="preserve"> need</w:t>
                            </w:r>
                            <w:r w:rsidR="002E2BC8">
                              <w:rPr>
                                <w:rFonts w:ascii="Arial" w:hAnsi="Arial" w:cs="Arial"/>
                                <w:color w:val="0B0C0C"/>
                              </w:rPr>
                              <w:t>ed</w:t>
                            </w:r>
                            <w:r>
                              <w:rPr>
                                <w:rFonts w:ascii="Arial" w:hAnsi="Arial" w:cs="Arial"/>
                                <w:color w:val="0B0C0C"/>
                              </w:rPr>
                              <w:t xml:space="preserve">. This includes spreading the changes </w:t>
                            </w:r>
                            <w:r w:rsidR="002E2BC8">
                              <w:rPr>
                                <w:rFonts w:ascii="Arial" w:hAnsi="Arial" w:cs="Arial"/>
                                <w:color w:val="0B0C0C"/>
                              </w:rPr>
                              <w:t>that</w:t>
                            </w:r>
                            <w:r>
                              <w:rPr>
                                <w:rFonts w:ascii="Arial" w:hAnsi="Arial" w:cs="Arial"/>
                                <w:color w:val="0B0C0C"/>
                              </w:rPr>
                              <w:t xml:space="preserve"> have been testing to more local areas. </w:t>
                            </w:r>
                            <w:r w:rsidR="002E2BC8">
                              <w:rPr>
                                <w:rFonts w:ascii="Arial" w:hAnsi="Arial" w:cs="Arial"/>
                                <w:color w:val="0B0C0C"/>
                              </w:rPr>
                              <w:t>There</w:t>
                            </w:r>
                            <w:r>
                              <w:rPr>
                                <w:rFonts w:ascii="Arial" w:hAnsi="Arial" w:cs="Arial"/>
                                <w:color w:val="0B0C0C"/>
                              </w:rPr>
                              <w:t xml:space="preserve"> might also need to </w:t>
                            </w:r>
                            <w:r w:rsidR="002E2BC8">
                              <w:rPr>
                                <w:rFonts w:ascii="Arial" w:hAnsi="Arial" w:cs="Arial"/>
                                <w:color w:val="0B0C0C"/>
                              </w:rPr>
                              <w:t xml:space="preserve">be </w:t>
                            </w:r>
                            <w:r>
                              <w:rPr>
                                <w:rFonts w:ascii="Arial" w:hAnsi="Arial" w:cs="Arial"/>
                                <w:color w:val="0B0C0C"/>
                              </w:rPr>
                              <w:t>changes to the law.</w:t>
                            </w:r>
                          </w:p>
                          <w:p w14:paraId="14A586A5" w14:textId="77777777" w:rsidR="00EA58CB" w:rsidRPr="002E2BC8" w:rsidRDefault="002E2BC8" w:rsidP="002E2BC8">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The government</w:t>
                            </w:r>
                            <w:r w:rsidR="00EA58CB">
                              <w:rPr>
                                <w:rFonts w:ascii="Arial" w:hAnsi="Arial" w:cs="Arial"/>
                                <w:color w:val="0B0C0C"/>
                              </w:rPr>
                              <w:t xml:space="preserve"> will keep talking to children and young people as </w:t>
                            </w:r>
                            <w:r>
                              <w:rPr>
                                <w:rFonts w:ascii="Arial" w:hAnsi="Arial" w:cs="Arial"/>
                                <w:color w:val="0B0C0C"/>
                              </w:rPr>
                              <w:t>they</w:t>
                            </w:r>
                            <w:r w:rsidR="00EA58CB">
                              <w:rPr>
                                <w:rFonts w:ascii="Arial" w:hAnsi="Arial" w:cs="Arial"/>
                                <w:color w:val="0B0C0C"/>
                              </w:rPr>
                              <w:t xml:space="preserve"> make changes to find out what </w:t>
                            </w:r>
                            <w:r>
                              <w:rPr>
                                <w:rFonts w:ascii="Arial" w:hAnsi="Arial" w:cs="Arial"/>
                                <w:color w:val="0B0C0C"/>
                              </w:rPr>
                              <w:t xml:space="preserve">children and young people </w:t>
                            </w:r>
                            <w:r w:rsidR="00EA58CB">
                              <w:rPr>
                                <w:rFonts w:ascii="Arial" w:hAnsi="Arial" w:cs="Arial"/>
                                <w:color w:val="0B0C0C"/>
                              </w:rPr>
                              <w:t xml:space="preserve">think. </w:t>
                            </w:r>
                            <w:r>
                              <w:rPr>
                                <w:rFonts w:ascii="Arial" w:hAnsi="Arial" w:cs="Arial"/>
                                <w:color w:val="0B0C0C"/>
                              </w:rPr>
                              <w:t>The government</w:t>
                            </w:r>
                            <w:r w:rsidR="00EA58CB">
                              <w:rPr>
                                <w:rFonts w:ascii="Arial" w:hAnsi="Arial" w:cs="Arial"/>
                                <w:color w:val="0B0C0C"/>
                              </w:rPr>
                              <w:t xml:space="preserve"> want to make sure that changes make a big positive difference to children’s lives.</w:t>
                            </w:r>
                          </w:p>
                        </w:txbxContent>
                      </wps:txbx>
                      <wps:bodyPr rot="0" vert="horz" wrap="square" lIns="91440" tIns="46800" rIns="91440" bIns="45720" anchor="t" anchorCtr="0" upright="1">
                        <a:noAutofit/>
                      </wps:bodyPr>
                    </wps:wsp>
                  </a:graphicData>
                </a:graphic>
              </wp:inline>
            </w:drawing>
          </mc:Choice>
          <mc:Fallback>
            <w:pict>
              <v:shape w14:anchorId="7F528E53" id="Text Box 19" o:spid="_x0000_s1034" type="#_x0000_t202" alt="&quot;&quot;" style="width:499.5pt;height: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" strokecolor="black [3213]" strokeweight="1pt">
                <v:textbox inset=",1.3mm">
                  <w:txbxContent>
                    <w:p w14:paraId="6EAB62BC" w14:textId="77777777" w:rsidR="00EA58CB" w:rsidRPr="00EA58CB" w:rsidRDefault="00EA58CB" w:rsidP="00EA58CB">
                      <w:pPr>
                        <w:pStyle w:val="Heading3"/>
                        <w:rPr>
                          <w:sz w:val="40"/>
                          <w:szCs w:val="40"/>
                        </w:rPr>
                      </w:pPr>
                      <w:r w:rsidRPr="00EA58CB">
                        <w:rPr>
                          <w:sz w:val="40"/>
                          <w:szCs w:val="40"/>
                        </w:rPr>
                        <w:t>What will happen next</w:t>
                      </w:r>
                      <w:r>
                        <w:rPr>
                          <w:sz w:val="40"/>
                          <w:szCs w:val="40"/>
                        </w:rPr>
                        <w:t>?</w:t>
                      </w:r>
                    </w:p>
                    <w:p w14:paraId="3FF7C381" w14:textId="77777777" w:rsidR="00EA58CB" w:rsidRDefault="001D588B" w:rsidP="00EA58CB">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The government</w:t>
                      </w:r>
                      <w:r w:rsidR="00EA58CB">
                        <w:rPr>
                          <w:rFonts w:ascii="Arial" w:hAnsi="Arial" w:cs="Arial"/>
                          <w:color w:val="0B0C0C"/>
                        </w:rPr>
                        <w:t xml:space="preserve"> will read all the answers you have given and think about them carefully. </w:t>
                      </w:r>
                      <w:r w:rsidR="002E2BC8">
                        <w:rPr>
                          <w:rFonts w:ascii="Arial" w:hAnsi="Arial" w:cs="Arial"/>
                          <w:color w:val="0B0C0C"/>
                        </w:rPr>
                        <w:t xml:space="preserve">They </w:t>
                      </w:r>
                      <w:r w:rsidR="00EA58CB">
                        <w:rPr>
                          <w:rFonts w:ascii="Arial" w:hAnsi="Arial" w:cs="Arial"/>
                          <w:color w:val="0B0C0C"/>
                        </w:rPr>
                        <w:t xml:space="preserve">will also talk to groups of children and young people about what they think of </w:t>
                      </w:r>
                      <w:r w:rsidR="002E2BC8">
                        <w:rPr>
                          <w:rFonts w:ascii="Arial" w:hAnsi="Arial" w:cs="Arial"/>
                          <w:color w:val="0B0C0C"/>
                        </w:rPr>
                        <w:t>the</w:t>
                      </w:r>
                      <w:r w:rsidR="00EA58CB">
                        <w:rPr>
                          <w:rFonts w:ascii="Arial" w:hAnsi="Arial" w:cs="Arial"/>
                          <w:color w:val="0B0C0C"/>
                        </w:rPr>
                        <w:t xml:space="preserve"> plans.</w:t>
                      </w:r>
                    </w:p>
                    <w:p w14:paraId="1F13F36C" w14:textId="77777777" w:rsidR="00EA58CB" w:rsidRDefault="00EA58CB" w:rsidP="00EA58CB">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In autumn 2023 </w:t>
                      </w:r>
                      <w:r w:rsidR="002E2BC8">
                        <w:rPr>
                          <w:rFonts w:ascii="Arial" w:hAnsi="Arial" w:cs="Arial"/>
                          <w:color w:val="0B0C0C"/>
                        </w:rPr>
                        <w:t>the government</w:t>
                      </w:r>
                      <w:r>
                        <w:rPr>
                          <w:rFonts w:ascii="Arial" w:hAnsi="Arial" w:cs="Arial"/>
                          <w:color w:val="0B0C0C"/>
                        </w:rPr>
                        <w:t xml:space="preserve"> will publish a document showing what people </w:t>
                      </w:r>
                      <w:r w:rsidR="002E2BC8">
                        <w:rPr>
                          <w:rFonts w:ascii="Arial" w:hAnsi="Arial" w:cs="Arial"/>
                          <w:color w:val="0B0C0C"/>
                        </w:rPr>
                        <w:t>said</w:t>
                      </w:r>
                      <w:r>
                        <w:rPr>
                          <w:rFonts w:ascii="Arial" w:hAnsi="Arial" w:cs="Arial"/>
                          <w:color w:val="0B0C0C"/>
                        </w:rPr>
                        <w:t>.</w:t>
                      </w:r>
                    </w:p>
                    <w:p w14:paraId="5B6E3B9E" w14:textId="77777777" w:rsidR="00EA58CB" w:rsidRDefault="002E2BC8" w:rsidP="00EA58CB">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The government</w:t>
                      </w:r>
                      <w:r w:rsidR="00EA58CB">
                        <w:rPr>
                          <w:rFonts w:ascii="Arial" w:hAnsi="Arial" w:cs="Arial"/>
                          <w:color w:val="0B0C0C"/>
                        </w:rPr>
                        <w:t xml:space="preserve"> will keep track of the progress </w:t>
                      </w:r>
                      <w:r>
                        <w:rPr>
                          <w:rFonts w:ascii="Arial" w:hAnsi="Arial" w:cs="Arial"/>
                          <w:color w:val="0B0C0C"/>
                        </w:rPr>
                        <w:t xml:space="preserve">they </w:t>
                      </w:r>
                      <w:r w:rsidR="00EA58CB">
                        <w:rPr>
                          <w:rFonts w:ascii="Arial" w:hAnsi="Arial" w:cs="Arial"/>
                          <w:color w:val="0B0C0C"/>
                        </w:rPr>
                        <w:t>are making to improve services for children and young people over the next 2 years.</w:t>
                      </w:r>
                    </w:p>
                    <w:p w14:paraId="2EF1FDE2" w14:textId="77777777" w:rsidR="00EA58CB" w:rsidRDefault="00EA58CB" w:rsidP="00EA58CB">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 xml:space="preserve">In 2 years’ time, </w:t>
                      </w:r>
                      <w:r w:rsidR="002E2BC8">
                        <w:rPr>
                          <w:rFonts w:ascii="Arial" w:hAnsi="Arial" w:cs="Arial"/>
                          <w:color w:val="0B0C0C"/>
                        </w:rPr>
                        <w:t>the government will</w:t>
                      </w:r>
                      <w:r>
                        <w:rPr>
                          <w:rFonts w:ascii="Arial" w:hAnsi="Arial" w:cs="Arial"/>
                          <w:color w:val="0B0C0C"/>
                        </w:rPr>
                        <w:t xml:space="preserve"> look at how much progress </w:t>
                      </w:r>
                      <w:r w:rsidR="002E2BC8">
                        <w:rPr>
                          <w:rFonts w:ascii="Arial" w:hAnsi="Arial" w:cs="Arial"/>
                          <w:color w:val="0B0C0C"/>
                        </w:rPr>
                        <w:t>has been</w:t>
                      </w:r>
                      <w:r>
                        <w:rPr>
                          <w:rFonts w:ascii="Arial" w:hAnsi="Arial" w:cs="Arial"/>
                          <w:color w:val="0B0C0C"/>
                        </w:rPr>
                        <w:t xml:space="preserve"> made and what extra changes might</w:t>
                      </w:r>
                      <w:r w:rsidR="002E2BC8">
                        <w:rPr>
                          <w:rFonts w:ascii="Arial" w:hAnsi="Arial" w:cs="Arial"/>
                          <w:color w:val="0B0C0C"/>
                        </w:rPr>
                        <w:t xml:space="preserve"> be</w:t>
                      </w:r>
                      <w:r>
                        <w:rPr>
                          <w:rFonts w:ascii="Arial" w:hAnsi="Arial" w:cs="Arial"/>
                          <w:color w:val="0B0C0C"/>
                        </w:rPr>
                        <w:t xml:space="preserve"> need</w:t>
                      </w:r>
                      <w:r w:rsidR="002E2BC8">
                        <w:rPr>
                          <w:rFonts w:ascii="Arial" w:hAnsi="Arial" w:cs="Arial"/>
                          <w:color w:val="0B0C0C"/>
                        </w:rPr>
                        <w:t>ed</w:t>
                      </w:r>
                      <w:r>
                        <w:rPr>
                          <w:rFonts w:ascii="Arial" w:hAnsi="Arial" w:cs="Arial"/>
                          <w:color w:val="0B0C0C"/>
                        </w:rPr>
                        <w:t xml:space="preserve">. This includes spreading the changes </w:t>
                      </w:r>
                      <w:r w:rsidR="002E2BC8">
                        <w:rPr>
                          <w:rFonts w:ascii="Arial" w:hAnsi="Arial" w:cs="Arial"/>
                          <w:color w:val="0B0C0C"/>
                        </w:rPr>
                        <w:t>that</w:t>
                      </w:r>
                      <w:r>
                        <w:rPr>
                          <w:rFonts w:ascii="Arial" w:hAnsi="Arial" w:cs="Arial"/>
                          <w:color w:val="0B0C0C"/>
                        </w:rPr>
                        <w:t xml:space="preserve"> have been testing to more local areas. </w:t>
                      </w:r>
                      <w:r w:rsidR="002E2BC8">
                        <w:rPr>
                          <w:rFonts w:ascii="Arial" w:hAnsi="Arial" w:cs="Arial"/>
                          <w:color w:val="0B0C0C"/>
                        </w:rPr>
                        <w:t>There</w:t>
                      </w:r>
                      <w:r>
                        <w:rPr>
                          <w:rFonts w:ascii="Arial" w:hAnsi="Arial" w:cs="Arial"/>
                          <w:color w:val="0B0C0C"/>
                        </w:rPr>
                        <w:t xml:space="preserve"> might also need to </w:t>
                      </w:r>
                      <w:r w:rsidR="002E2BC8">
                        <w:rPr>
                          <w:rFonts w:ascii="Arial" w:hAnsi="Arial" w:cs="Arial"/>
                          <w:color w:val="0B0C0C"/>
                        </w:rPr>
                        <w:t xml:space="preserve">be </w:t>
                      </w:r>
                      <w:r>
                        <w:rPr>
                          <w:rFonts w:ascii="Arial" w:hAnsi="Arial" w:cs="Arial"/>
                          <w:color w:val="0B0C0C"/>
                        </w:rPr>
                        <w:t>changes to the law.</w:t>
                      </w:r>
                    </w:p>
                    <w:p w14:paraId="14A586A5" w14:textId="77777777" w:rsidR="00EA58CB" w:rsidRPr="002E2BC8" w:rsidRDefault="002E2BC8" w:rsidP="002E2BC8">
                      <w:pPr>
                        <w:pStyle w:val="NormalWeb"/>
                        <w:shd w:val="clear" w:color="auto" w:fill="FFFFFF"/>
                        <w:spacing w:before="225" w:beforeAutospacing="0" w:after="225" w:afterAutospacing="0"/>
                        <w:rPr>
                          <w:rFonts w:ascii="Arial" w:hAnsi="Arial" w:cs="Arial"/>
                          <w:color w:val="0B0C0C"/>
                        </w:rPr>
                      </w:pPr>
                      <w:r>
                        <w:rPr>
                          <w:rFonts w:ascii="Arial" w:hAnsi="Arial" w:cs="Arial"/>
                          <w:color w:val="0B0C0C"/>
                        </w:rPr>
                        <w:t>The government</w:t>
                      </w:r>
                      <w:r w:rsidR="00EA58CB">
                        <w:rPr>
                          <w:rFonts w:ascii="Arial" w:hAnsi="Arial" w:cs="Arial"/>
                          <w:color w:val="0B0C0C"/>
                        </w:rPr>
                        <w:t xml:space="preserve"> will keep talking to children and young people as </w:t>
                      </w:r>
                      <w:r>
                        <w:rPr>
                          <w:rFonts w:ascii="Arial" w:hAnsi="Arial" w:cs="Arial"/>
                          <w:color w:val="0B0C0C"/>
                        </w:rPr>
                        <w:t>they</w:t>
                      </w:r>
                      <w:r w:rsidR="00EA58CB">
                        <w:rPr>
                          <w:rFonts w:ascii="Arial" w:hAnsi="Arial" w:cs="Arial"/>
                          <w:color w:val="0B0C0C"/>
                        </w:rPr>
                        <w:t xml:space="preserve"> make changes to find out what </w:t>
                      </w:r>
                      <w:r>
                        <w:rPr>
                          <w:rFonts w:ascii="Arial" w:hAnsi="Arial" w:cs="Arial"/>
                          <w:color w:val="0B0C0C"/>
                        </w:rPr>
                        <w:t xml:space="preserve">children and young people </w:t>
                      </w:r>
                      <w:r w:rsidR="00EA58CB">
                        <w:rPr>
                          <w:rFonts w:ascii="Arial" w:hAnsi="Arial" w:cs="Arial"/>
                          <w:color w:val="0B0C0C"/>
                        </w:rPr>
                        <w:t xml:space="preserve">think. </w:t>
                      </w:r>
                      <w:r>
                        <w:rPr>
                          <w:rFonts w:ascii="Arial" w:hAnsi="Arial" w:cs="Arial"/>
                          <w:color w:val="0B0C0C"/>
                        </w:rPr>
                        <w:t>The government</w:t>
                      </w:r>
                      <w:r w:rsidR="00EA58CB">
                        <w:rPr>
                          <w:rFonts w:ascii="Arial" w:hAnsi="Arial" w:cs="Arial"/>
                          <w:color w:val="0B0C0C"/>
                        </w:rPr>
                        <w:t xml:space="preserve"> want to make sure that changes make a big positive difference to children’s lives.</w:t>
                      </w:r>
                    </w:p>
                  </w:txbxContent>
                </v:textbox>
                <w10:anchorlock/>
              </v:shape>
            </w:pict>
          </mc:Fallback>
        </mc:AlternateContent>
      </w:r>
    </w:p>
    <w:p w14:paraId="1F82D92F" w14:textId="77777777" w:rsidR="00616550" w:rsidRDefault="00616550" w:rsidP="008D1289"/>
    <w:p w14:paraId="79D2AB4D" w14:textId="77777777" w:rsidR="00616550" w:rsidRDefault="00616550" w:rsidP="008D1289"/>
    <w:p w14:paraId="220290E6" w14:textId="77777777" w:rsidR="00AB2547" w:rsidRDefault="00AB2547" w:rsidP="008D1289"/>
    <w:p w14:paraId="577D9EFF" w14:textId="77777777" w:rsidR="00014F0A" w:rsidRDefault="00014F0A" w:rsidP="00C77576"/>
    <w:sectPr w:rsidR="00014F0A" w:rsidSect="001E27E0">
      <w:pgSz w:w="11900" w:h="16840" w:code="9"/>
      <w:pgMar w:top="1258" w:right="832" w:bottom="899" w:left="720" w:header="907"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7E738" w14:textId="77777777" w:rsidR="005B5701" w:rsidRDefault="005B5701">
      <w:r>
        <w:separator/>
      </w:r>
    </w:p>
  </w:endnote>
  <w:endnote w:type="continuationSeparator" w:id="0">
    <w:p w14:paraId="0A56C3E0" w14:textId="77777777" w:rsidR="005B5701" w:rsidRDefault="005B5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8747D" w14:textId="77777777" w:rsidR="00EF1862" w:rsidRDefault="00EF1862" w:rsidP="00C64025">
    <w:pPr>
      <w:framePr w:wrap="around" w:vAnchor="text" w:hAnchor="margin" w:xAlign="center" w:y="1"/>
    </w:pPr>
    <w:r>
      <w:fldChar w:fldCharType="begin"/>
    </w:r>
    <w:r>
      <w:instrText xml:space="preserve">PAGE  </w:instrText>
    </w:r>
    <w:r>
      <w:fldChar w:fldCharType="end"/>
    </w:r>
  </w:p>
  <w:p w14:paraId="6F89A730" w14:textId="77777777" w:rsidR="00EF1862" w:rsidRDefault="00EF186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1908D" w14:textId="77777777" w:rsidR="00C81C2E" w:rsidRDefault="0051387F">
    <w:r>
      <w:rPr>
        <w:rFonts w:ascii="Georgia" w:hAnsi="Georgia" w:cs="Arial"/>
        <w:b/>
        <w:noProof/>
        <w:color w:val="4A3A3C"/>
      </w:rPr>
      <mc:AlternateContent>
        <mc:Choice Requires="wps">
          <w:drawing>
            <wp:anchor distT="0" distB="0" distL="114300" distR="114300" simplePos="0" relativeHeight="251677184" behindDoc="0" locked="0" layoutInCell="1" allowOverlap="1" wp14:anchorId="4D6B1E0E" wp14:editId="216CEF7B">
              <wp:simplePos x="0" y="0"/>
              <wp:positionH relativeFrom="column">
                <wp:posOffset>0</wp:posOffset>
              </wp:positionH>
              <wp:positionV relativeFrom="paragraph">
                <wp:posOffset>344170</wp:posOffset>
              </wp:positionV>
              <wp:extent cx="6571790" cy="0"/>
              <wp:effectExtent l="19050" t="19050" r="19685" b="38100"/>
              <wp:wrapNone/>
              <wp:docPr id="2" name="Lin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1790" cy="0"/>
                      </a:xfrm>
                      <a:prstGeom prst="line">
                        <a:avLst/>
                      </a:prstGeom>
                      <a:noFill/>
                      <a:ln w="63500" cap="rnd">
                        <a:solidFill>
                          <a:srgbClr val="8CC63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1A3B5" id="Line 30" o:spid="_x0000_s1026" alt="&quot;&quot;"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1pt" to="517.45pt,2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" strokecolor="#8cc63f" strokeweight="5pt">
              <v:stroke dashstyle="1 1" endcap="round"/>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B9817" w14:textId="77777777" w:rsidR="00EF1862" w:rsidRDefault="0051387F">
    <w:r>
      <w:rPr>
        <w:rFonts w:ascii="Georgia" w:hAnsi="Georgia" w:cs="Arial"/>
        <w:b/>
        <w:noProof/>
        <w:color w:val="4A3A3C"/>
      </w:rPr>
      <mc:AlternateContent>
        <mc:Choice Requires="wps">
          <w:drawing>
            <wp:anchor distT="0" distB="0" distL="114300" distR="114300" simplePos="0" relativeHeight="251675136" behindDoc="0" locked="0" layoutInCell="1" allowOverlap="1" wp14:anchorId="594E5309" wp14:editId="2CD4564A">
              <wp:simplePos x="0" y="0"/>
              <wp:positionH relativeFrom="column">
                <wp:posOffset>0</wp:posOffset>
              </wp:positionH>
              <wp:positionV relativeFrom="paragraph">
                <wp:posOffset>360680</wp:posOffset>
              </wp:positionV>
              <wp:extent cx="6571790" cy="0"/>
              <wp:effectExtent l="19050" t="19050" r="19685" b="38100"/>
              <wp:wrapNone/>
              <wp:docPr id="4" name="Lin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1790" cy="0"/>
                      </a:xfrm>
                      <a:prstGeom prst="line">
                        <a:avLst/>
                      </a:prstGeom>
                      <a:noFill/>
                      <a:ln w="63500" cap="rnd">
                        <a:solidFill>
                          <a:srgbClr val="8CC63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692B2" id="Line 30" o:spid="_x0000_s1026" alt="&quot;&quot;"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4pt" to="517.45pt,2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" strokecolor="#8cc63f" strokeweight="5pt">
              <v:stroke dashstyle="1 1" endcap="round"/>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7B6A9" w14:textId="77777777" w:rsidR="005B5701" w:rsidRDefault="005B5701">
      <w:r>
        <w:separator/>
      </w:r>
    </w:p>
  </w:footnote>
  <w:footnote w:type="continuationSeparator" w:id="0">
    <w:p w14:paraId="78463E00" w14:textId="77777777" w:rsidR="005B5701" w:rsidRDefault="005B57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3BE8D" w14:textId="77777777" w:rsidR="003F45EB" w:rsidRPr="00222998" w:rsidRDefault="0051387F" w:rsidP="00222998">
    <w:r>
      <w:rPr>
        <w:rFonts w:ascii="Georgia" w:hAnsi="Georgia" w:cs="Arial"/>
        <w:b/>
        <w:noProof/>
        <w:color w:val="4A3A3C"/>
      </w:rPr>
      <mc:AlternateContent>
        <mc:Choice Requires="wps">
          <w:drawing>
            <wp:anchor distT="0" distB="0" distL="114300" distR="114300" simplePos="0" relativeHeight="251679232" behindDoc="0" locked="0" layoutInCell="1" allowOverlap="1" wp14:anchorId="4601015A" wp14:editId="2F9DA261">
              <wp:simplePos x="0" y="0"/>
              <wp:positionH relativeFrom="margin">
                <wp:align>center</wp:align>
              </wp:positionH>
              <wp:positionV relativeFrom="paragraph">
                <wp:posOffset>176530</wp:posOffset>
              </wp:positionV>
              <wp:extent cx="6571790" cy="0"/>
              <wp:effectExtent l="19050" t="19050" r="19685" b="38100"/>
              <wp:wrapNone/>
              <wp:docPr id="3" name="Lin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1790" cy="0"/>
                      </a:xfrm>
                      <a:prstGeom prst="line">
                        <a:avLst/>
                      </a:prstGeom>
                      <a:noFill/>
                      <a:ln w="63500" cap="rnd">
                        <a:solidFill>
                          <a:srgbClr val="8CC63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30C7F" id="Line 30" o:spid="_x0000_s1026" alt="&quot;&quot;" style="position:absolute;z-index:25167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3.9pt" to="517.45pt,1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" strokecolor="#8cc63f" strokeweight="5pt">
              <v:stroke dashstyle="1 1" endcap="round"/>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8F5EA" w14:textId="77777777" w:rsidR="00222998" w:rsidRPr="001E27E0" w:rsidRDefault="0051387F" w:rsidP="001E27E0">
    <w:pPr>
      <w:spacing w:before="0" w:after="0"/>
      <w:rPr>
        <w:b/>
      </w:rPr>
    </w:pPr>
    <w:r>
      <w:rPr>
        <w:rFonts w:cs="Arial"/>
        <w:noProof/>
        <w:color w:val="4A3A3C"/>
      </w:rPr>
      <w:drawing>
        <wp:anchor distT="0" distB="0" distL="114300" distR="114300" simplePos="0" relativeHeight="251673088" behindDoc="0" locked="0" layoutInCell="1" allowOverlap="1" wp14:anchorId="6B2C06D7" wp14:editId="130F590C">
          <wp:simplePos x="0" y="0"/>
          <wp:positionH relativeFrom="column">
            <wp:posOffset>8046720</wp:posOffset>
          </wp:positionH>
          <wp:positionV relativeFrom="paragraph">
            <wp:posOffset>-405130</wp:posOffset>
          </wp:positionV>
          <wp:extent cx="1440000" cy="1440000"/>
          <wp:effectExtent l="0" t="0" r="8255" b="825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EC901" w14:textId="77777777" w:rsidR="00EF1862" w:rsidRPr="00222998" w:rsidRDefault="0051387F" w:rsidP="0069591A">
    <w:pPr>
      <w:tabs>
        <w:tab w:val="left" w:pos="4039"/>
      </w:tabs>
    </w:pPr>
    <w:r>
      <w:rPr>
        <w:rFonts w:cs="Arial"/>
        <w:noProof/>
        <w:color w:val="4A3A3C"/>
      </w:rPr>
      <mc:AlternateContent>
        <mc:Choice Requires="wps">
          <w:drawing>
            <wp:anchor distT="0" distB="0" distL="114300" distR="114300" simplePos="0" relativeHeight="251671040" behindDoc="1" locked="0" layoutInCell="1" allowOverlap="0" wp14:anchorId="4ED7ED69" wp14:editId="4CBBBCFF">
              <wp:simplePos x="0" y="0"/>
              <wp:positionH relativeFrom="margin">
                <wp:posOffset>29210</wp:posOffset>
              </wp:positionH>
              <wp:positionV relativeFrom="paragraph">
                <wp:posOffset>116205</wp:posOffset>
              </wp:positionV>
              <wp:extent cx="4808220" cy="0"/>
              <wp:effectExtent l="19050" t="19050" r="49530" b="38100"/>
              <wp:wrapTight wrapText="bothSides">
                <wp:wrapPolygon edited="0">
                  <wp:start x="-86" y="-1"/>
                  <wp:lineTo x="-86" y="-1"/>
                  <wp:lineTo x="21737" y="-1"/>
                  <wp:lineTo x="21737" y="-1"/>
                  <wp:lineTo x="-86" y="-1"/>
                </wp:wrapPolygon>
              </wp:wrapTight>
              <wp:docPr id="14" name="Lin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8220" cy="0"/>
                      </a:xfrm>
                      <a:prstGeom prst="line">
                        <a:avLst/>
                      </a:prstGeom>
                      <a:noFill/>
                      <a:ln w="63500" cap="rnd">
                        <a:solidFill>
                          <a:srgbClr val="8CC63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978B7" id="Line 51" o:spid="_x0000_s1026" alt="&quot;&quot;" style="position:absolute;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pt,9.15pt" to="380.9pt,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" o:allowoverlap="f" strokecolor="#8cc63f" strokeweight="5pt">
              <v:stroke dashstyle="1 1" endcap="round"/>
              <w10:wrap type="tight"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96FE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0685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3DA7CC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C676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68D5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82E2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2801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ADC21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94EF5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82204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40BD5"/>
    <w:multiLevelType w:val="multilevel"/>
    <w:tmpl w:val="2DBE5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82F10CB"/>
    <w:multiLevelType w:val="multilevel"/>
    <w:tmpl w:val="E6EC6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F485D6A"/>
    <w:multiLevelType w:val="multilevel"/>
    <w:tmpl w:val="DE40F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29D3E74"/>
    <w:multiLevelType w:val="multilevel"/>
    <w:tmpl w:val="426CA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AD2BE3"/>
    <w:multiLevelType w:val="hybridMultilevel"/>
    <w:tmpl w:val="E1E4A956"/>
    <w:lvl w:ilvl="0" w:tplc="08090001">
      <w:start w:val="1"/>
      <w:numFmt w:val="bullet"/>
      <w:lvlText w:val=""/>
      <w:lvlJc w:val="left"/>
      <w:pPr>
        <w:tabs>
          <w:tab w:val="num" w:pos="340"/>
        </w:tabs>
        <w:ind w:left="340" w:hanging="227"/>
      </w:pPr>
      <w:rPr>
        <w:rFonts w:ascii="Symbol" w:hAnsi="Symbol" w:hint="default"/>
        <w:color w:val="8CC63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CB3AD9"/>
    <w:multiLevelType w:val="multilevel"/>
    <w:tmpl w:val="C340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0C314FF"/>
    <w:multiLevelType w:val="multilevel"/>
    <w:tmpl w:val="52002BEA"/>
    <w:lvl w:ilvl="0">
      <w:start w:val="1"/>
      <w:numFmt w:val="bullet"/>
      <w:lvlText w:val=""/>
      <w:lvlJc w:val="left"/>
      <w:pPr>
        <w:tabs>
          <w:tab w:val="num" w:pos="340"/>
        </w:tabs>
        <w:ind w:left="340" w:hanging="227"/>
      </w:pPr>
      <w:rPr>
        <w:rFonts w:ascii="Symbol" w:hAnsi="Symbol" w:hint="default"/>
        <w:color w:val="8CC63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3A4247"/>
    <w:multiLevelType w:val="multilevel"/>
    <w:tmpl w:val="9EFCA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6B45CC"/>
    <w:multiLevelType w:val="multilevel"/>
    <w:tmpl w:val="C21C4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A6478A9"/>
    <w:multiLevelType w:val="multilevel"/>
    <w:tmpl w:val="6E94A28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635216"/>
    <w:multiLevelType w:val="hybridMultilevel"/>
    <w:tmpl w:val="9CA2A3EC"/>
    <w:lvl w:ilvl="0" w:tplc="2F54276A">
      <w:start w:val="1"/>
      <w:numFmt w:val="bullet"/>
      <w:pStyle w:val="ListBullet1"/>
      <w:lvlText w:val=""/>
      <w:lvlJc w:val="left"/>
      <w:pPr>
        <w:ind w:left="1080" w:hanging="360"/>
      </w:pPr>
      <w:rPr>
        <w:rFonts w:ascii="Symbol" w:hAnsi="Symbol" w:hint="default"/>
        <w:color w:val="638014"/>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2503345"/>
    <w:multiLevelType w:val="multilevel"/>
    <w:tmpl w:val="32D6A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27D705E"/>
    <w:multiLevelType w:val="multilevel"/>
    <w:tmpl w:val="2BA0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A1780A"/>
    <w:multiLevelType w:val="multilevel"/>
    <w:tmpl w:val="ADB21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C0D6699"/>
    <w:multiLevelType w:val="hybridMultilevel"/>
    <w:tmpl w:val="9F1C6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DD260B"/>
    <w:multiLevelType w:val="multilevel"/>
    <w:tmpl w:val="64A46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0DB1A73"/>
    <w:multiLevelType w:val="multilevel"/>
    <w:tmpl w:val="C3506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60676C"/>
    <w:multiLevelType w:val="hybridMultilevel"/>
    <w:tmpl w:val="F24261AC"/>
    <w:lvl w:ilvl="0" w:tplc="08090001">
      <w:start w:val="1"/>
      <w:numFmt w:val="bullet"/>
      <w:lvlText w:val=""/>
      <w:lvlJc w:val="left"/>
      <w:pPr>
        <w:tabs>
          <w:tab w:val="num" w:pos="340"/>
        </w:tabs>
        <w:ind w:left="340" w:hanging="227"/>
      </w:pPr>
      <w:rPr>
        <w:rFonts w:ascii="Symbol" w:hAnsi="Symbol" w:hint="default"/>
        <w:color w:val="8CC63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7F4056"/>
    <w:multiLevelType w:val="multilevel"/>
    <w:tmpl w:val="D0FE4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8D4D96"/>
    <w:multiLevelType w:val="hybridMultilevel"/>
    <w:tmpl w:val="B87AA760"/>
    <w:lvl w:ilvl="0" w:tplc="05DE5D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21750A"/>
    <w:multiLevelType w:val="multilevel"/>
    <w:tmpl w:val="B41C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1890C3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6744F23"/>
    <w:multiLevelType w:val="hybridMultilevel"/>
    <w:tmpl w:val="0FDA7634"/>
    <w:lvl w:ilvl="0" w:tplc="C368E2DE">
      <w:start w:val="6"/>
      <w:numFmt w:val="bullet"/>
      <w:lvlText w:val=""/>
      <w:lvlJc w:val="left"/>
      <w:pPr>
        <w:ind w:left="720" w:hanging="360"/>
      </w:pPr>
      <w:rPr>
        <w:rFonts w:ascii="Symbol" w:eastAsiaTheme="majorEastAsia"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BB67F9"/>
    <w:multiLevelType w:val="hybridMultilevel"/>
    <w:tmpl w:val="E4CE608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67462477"/>
    <w:multiLevelType w:val="hybridMultilevel"/>
    <w:tmpl w:val="271CA628"/>
    <w:lvl w:ilvl="0" w:tplc="AEDCD80E">
      <w:start w:val="1"/>
      <w:numFmt w:val="bullet"/>
      <w:lvlText w:val=""/>
      <w:lvlJc w:val="left"/>
      <w:pPr>
        <w:ind w:left="360" w:hanging="360"/>
      </w:pPr>
      <w:rPr>
        <w:rFonts w:ascii="Symbol" w:hAnsi="Symbol" w:hint="default"/>
        <w:color w:val="6380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AD4DF8"/>
    <w:multiLevelType w:val="hybridMultilevel"/>
    <w:tmpl w:val="0FC8AA7C"/>
    <w:lvl w:ilvl="0" w:tplc="08090001">
      <w:start w:val="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BE6112"/>
    <w:multiLevelType w:val="multilevel"/>
    <w:tmpl w:val="5D285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CDE1FC9"/>
    <w:multiLevelType w:val="hybridMultilevel"/>
    <w:tmpl w:val="0DEA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0438217">
    <w:abstractNumId w:val="29"/>
  </w:num>
  <w:num w:numId="2" w16cid:durableId="1633093115">
    <w:abstractNumId w:val="19"/>
  </w:num>
  <w:num w:numId="3" w16cid:durableId="1924796797">
    <w:abstractNumId w:val="31"/>
  </w:num>
  <w:num w:numId="4" w16cid:durableId="1076442142">
    <w:abstractNumId w:val="16"/>
  </w:num>
  <w:num w:numId="5" w16cid:durableId="1579170944">
    <w:abstractNumId w:val="9"/>
  </w:num>
  <w:num w:numId="6" w16cid:durableId="1107580218">
    <w:abstractNumId w:val="7"/>
  </w:num>
  <w:num w:numId="7" w16cid:durableId="1101102336">
    <w:abstractNumId w:val="6"/>
  </w:num>
  <w:num w:numId="8" w16cid:durableId="1376999965">
    <w:abstractNumId w:val="5"/>
  </w:num>
  <w:num w:numId="9" w16cid:durableId="260071471">
    <w:abstractNumId w:val="4"/>
  </w:num>
  <w:num w:numId="10" w16cid:durableId="340545695">
    <w:abstractNumId w:val="8"/>
  </w:num>
  <w:num w:numId="11" w16cid:durableId="1299066713">
    <w:abstractNumId w:val="3"/>
  </w:num>
  <w:num w:numId="12" w16cid:durableId="1532188206">
    <w:abstractNumId w:val="2"/>
  </w:num>
  <w:num w:numId="13" w16cid:durableId="470708566">
    <w:abstractNumId w:val="1"/>
  </w:num>
  <w:num w:numId="14" w16cid:durableId="2073965592">
    <w:abstractNumId w:val="0"/>
  </w:num>
  <w:num w:numId="15" w16cid:durableId="1951350452">
    <w:abstractNumId w:val="14"/>
  </w:num>
  <w:num w:numId="16" w16cid:durableId="805002552">
    <w:abstractNumId w:val="27"/>
  </w:num>
  <w:num w:numId="17" w16cid:durableId="2129930715">
    <w:abstractNumId w:val="34"/>
  </w:num>
  <w:num w:numId="18" w16cid:durableId="20330006">
    <w:abstractNumId w:val="20"/>
  </w:num>
  <w:num w:numId="19" w16cid:durableId="1131825470">
    <w:abstractNumId w:val="20"/>
  </w:num>
  <w:num w:numId="20" w16cid:durableId="204948708">
    <w:abstractNumId w:val="33"/>
  </w:num>
  <w:num w:numId="21" w16cid:durableId="1920940545">
    <w:abstractNumId w:val="37"/>
  </w:num>
  <w:num w:numId="22" w16cid:durableId="1767573124">
    <w:abstractNumId w:val="24"/>
  </w:num>
  <w:num w:numId="23" w16cid:durableId="485166689">
    <w:abstractNumId w:val="36"/>
  </w:num>
  <w:num w:numId="24" w16cid:durableId="1607686552">
    <w:abstractNumId w:val="18"/>
  </w:num>
  <w:num w:numId="25" w16cid:durableId="1551307188">
    <w:abstractNumId w:val="25"/>
  </w:num>
  <w:num w:numId="26" w16cid:durableId="897519277">
    <w:abstractNumId w:val="12"/>
  </w:num>
  <w:num w:numId="27" w16cid:durableId="905337538">
    <w:abstractNumId w:val="26"/>
  </w:num>
  <w:num w:numId="28" w16cid:durableId="2128887762">
    <w:abstractNumId w:val="10"/>
  </w:num>
  <w:num w:numId="29" w16cid:durableId="1837264477">
    <w:abstractNumId w:val="11"/>
  </w:num>
  <w:num w:numId="30" w16cid:durableId="826289234">
    <w:abstractNumId w:val="22"/>
  </w:num>
  <w:num w:numId="31" w16cid:durableId="65036937">
    <w:abstractNumId w:val="23"/>
  </w:num>
  <w:num w:numId="32" w16cid:durableId="1024940694">
    <w:abstractNumId w:val="17"/>
  </w:num>
  <w:num w:numId="33" w16cid:durableId="2015064823">
    <w:abstractNumId w:val="32"/>
  </w:num>
  <w:num w:numId="34" w16cid:durableId="661085739">
    <w:abstractNumId w:val="28"/>
  </w:num>
  <w:num w:numId="35" w16cid:durableId="887691522">
    <w:abstractNumId w:val="21"/>
  </w:num>
  <w:num w:numId="36" w16cid:durableId="993794919">
    <w:abstractNumId w:val="13"/>
  </w:num>
  <w:num w:numId="37" w16cid:durableId="164174417">
    <w:abstractNumId w:val="15"/>
  </w:num>
  <w:num w:numId="38" w16cid:durableId="1123304165">
    <w:abstractNumId w:val="30"/>
  </w:num>
  <w:num w:numId="39" w16cid:durableId="129147336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attachedTemplate r:id="rId1"/>
  <w:stylePaneFormatFilter w:val="3201" w:allStyles="1" w:customStyles="0" w:latentStyles="0" w:stylesInUse="0" w:headingStyles="0" w:numberingStyles="0" w:tableStyles="0" w:directFormattingOnRuns="0" w:directFormattingOnParagraphs="1" w:directFormattingOnNumbering="0" w:directFormattingOnTables="0"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9D6"/>
    <w:rsid w:val="00014F0A"/>
    <w:rsid w:val="00063757"/>
    <w:rsid w:val="00071321"/>
    <w:rsid w:val="000720AB"/>
    <w:rsid w:val="000A6A00"/>
    <w:rsid w:val="001039A8"/>
    <w:rsid w:val="001119D9"/>
    <w:rsid w:val="00140AC2"/>
    <w:rsid w:val="00154B41"/>
    <w:rsid w:val="00180C93"/>
    <w:rsid w:val="001D588B"/>
    <w:rsid w:val="001E27E0"/>
    <w:rsid w:val="001F47DD"/>
    <w:rsid w:val="00222998"/>
    <w:rsid w:val="002C2100"/>
    <w:rsid w:val="002D1829"/>
    <w:rsid w:val="002D3B70"/>
    <w:rsid w:val="002E0E46"/>
    <w:rsid w:val="002E2BC8"/>
    <w:rsid w:val="0034709B"/>
    <w:rsid w:val="00350B7E"/>
    <w:rsid w:val="0036284E"/>
    <w:rsid w:val="0037042A"/>
    <w:rsid w:val="00376D2F"/>
    <w:rsid w:val="003872DE"/>
    <w:rsid w:val="003A0AB4"/>
    <w:rsid w:val="003F45EB"/>
    <w:rsid w:val="00414BC0"/>
    <w:rsid w:val="00460644"/>
    <w:rsid w:val="00476E9A"/>
    <w:rsid w:val="0048462D"/>
    <w:rsid w:val="004A37E6"/>
    <w:rsid w:val="004D75EB"/>
    <w:rsid w:val="0051387F"/>
    <w:rsid w:val="00546439"/>
    <w:rsid w:val="00557FDD"/>
    <w:rsid w:val="0058306B"/>
    <w:rsid w:val="00596593"/>
    <w:rsid w:val="005B405B"/>
    <w:rsid w:val="005B5701"/>
    <w:rsid w:val="00601D7F"/>
    <w:rsid w:val="00616550"/>
    <w:rsid w:val="00625C90"/>
    <w:rsid w:val="00630FB8"/>
    <w:rsid w:val="00665B5D"/>
    <w:rsid w:val="006812E9"/>
    <w:rsid w:val="0069591A"/>
    <w:rsid w:val="007672DB"/>
    <w:rsid w:val="00797894"/>
    <w:rsid w:val="007A0D18"/>
    <w:rsid w:val="007C4075"/>
    <w:rsid w:val="00800EB8"/>
    <w:rsid w:val="00823FEC"/>
    <w:rsid w:val="00864946"/>
    <w:rsid w:val="00884EFE"/>
    <w:rsid w:val="0088739E"/>
    <w:rsid w:val="008879D8"/>
    <w:rsid w:val="008B1D2C"/>
    <w:rsid w:val="008D1289"/>
    <w:rsid w:val="00911E00"/>
    <w:rsid w:val="00927C52"/>
    <w:rsid w:val="0093683B"/>
    <w:rsid w:val="00937013"/>
    <w:rsid w:val="00940596"/>
    <w:rsid w:val="009B4E58"/>
    <w:rsid w:val="00A5356E"/>
    <w:rsid w:val="00A56BF9"/>
    <w:rsid w:val="00A94CB2"/>
    <w:rsid w:val="00AB144A"/>
    <w:rsid w:val="00AB2547"/>
    <w:rsid w:val="00AD599C"/>
    <w:rsid w:val="00B16730"/>
    <w:rsid w:val="00B171C1"/>
    <w:rsid w:val="00B57A32"/>
    <w:rsid w:val="00BA4629"/>
    <w:rsid w:val="00BD5AD2"/>
    <w:rsid w:val="00BD611C"/>
    <w:rsid w:val="00BE7E4C"/>
    <w:rsid w:val="00C047AE"/>
    <w:rsid w:val="00C06EF8"/>
    <w:rsid w:val="00C179D6"/>
    <w:rsid w:val="00C23D2E"/>
    <w:rsid w:val="00C364C7"/>
    <w:rsid w:val="00C37D52"/>
    <w:rsid w:val="00C64025"/>
    <w:rsid w:val="00C75DBC"/>
    <w:rsid w:val="00C77576"/>
    <w:rsid w:val="00C81C2E"/>
    <w:rsid w:val="00C918FF"/>
    <w:rsid w:val="00CA08EC"/>
    <w:rsid w:val="00CC3018"/>
    <w:rsid w:val="00D14BDD"/>
    <w:rsid w:val="00D3547A"/>
    <w:rsid w:val="00D83EB6"/>
    <w:rsid w:val="00DF6D74"/>
    <w:rsid w:val="00E2280D"/>
    <w:rsid w:val="00E67A91"/>
    <w:rsid w:val="00EA58CB"/>
    <w:rsid w:val="00EB5BB5"/>
    <w:rsid w:val="00EC292A"/>
    <w:rsid w:val="00ED6E99"/>
    <w:rsid w:val="00EF1862"/>
    <w:rsid w:val="00F2505F"/>
    <w:rsid w:val="00F33B7A"/>
    <w:rsid w:val="00F37174"/>
    <w:rsid w:val="00F51F2B"/>
    <w:rsid w:val="00F708B5"/>
    <w:rsid w:val="00F849C6"/>
    <w:rsid w:val="00FF2E50"/>
    <w:rsid w:val="00FF75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665FEF"/>
  <w15:docId w15:val="{A6AF7C0F-1BA7-8742-8C5F-F2D0466EB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iPriority="7" w:unhideWhenUsed="1"/>
    <w:lsdException w:name="List Number" w:semiHidden="1" w:unhideWhenUsed="1"/>
    <w:lsdException w:name="List 2" w:uiPriority="99"/>
    <w:lsdException w:name="List 3" w:uiPriority="99"/>
    <w:lsdException w:name="List 4" w:uiPriority="99"/>
    <w:lsdException w:name="List 5" w:uiPriority="99"/>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uiPriority="99"/>
    <w:lsdException w:name="Body Text Indent 2" w:uiPriority="99"/>
    <w:lsdException w:name="Body Text Indent 3" w:uiPriority="99"/>
    <w:lsdException w:name="Block Text" w:uiPriority="99"/>
    <w:lsdException w:name="Hyperlink" w:semiHidden="1" w:unhideWhenUsed="1"/>
    <w:lsdException w:name="FollowedHyperlink" w:semiHidden="1" w:unhideWhenUsed="1"/>
    <w:lsdException w:name="Emphasis"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Smart Link" w:semiHidden="1" w:uiPriority="99" w:unhideWhenUsed="1"/>
  </w:latentStyles>
  <w:style w:type="paragraph" w:default="1" w:styleId="Normal">
    <w:name w:val="Normal"/>
    <w:qFormat/>
    <w:rsid w:val="00557FDD"/>
    <w:pPr>
      <w:spacing w:before="60" w:after="240"/>
    </w:pPr>
    <w:rPr>
      <w:rFonts w:asciiTheme="minorHAnsi" w:hAnsiTheme="minorHAnsi"/>
      <w:sz w:val="24"/>
      <w:szCs w:val="24"/>
    </w:rPr>
  </w:style>
  <w:style w:type="paragraph" w:styleId="Heading1">
    <w:name w:val="heading 1"/>
    <w:basedOn w:val="Normal"/>
    <w:next w:val="Normal"/>
    <w:uiPriority w:val="2"/>
    <w:qFormat/>
    <w:rsid w:val="0058306B"/>
    <w:pPr>
      <w:spacing w:after="0"/>
      <w:outlineLvl w:val="0"/>
    </w:pPr>
    <w:rPr>
      <w:rFonts w:cs="Arial"/>
      <w:b/>
      <w:color w:val="000000" w:themeColor="text1"/>
      <w:sz w:val="72"/>
    </w:rPr>
  </w:style>
  <w:style w:type="paragraph" w:styleId="Heading2">
    <w:name w:val="heading 2"/>
    <w:basedOn w:val="Normal"/>
    <w:next w:val="Normal"/>
    <w:uiPriority w:val="3"/>
    <w:qFormat/>
    <w:rsid w:val="0058306B"/>
    <w:pPr>
      <w:spacing w:before="0"/>
      <w:outlineLvl w:val="1"/>
    </w:pPr>
    <w:rPr>
      <w:rFonts w:cs="Arial"/>
      <w:color w:val="638014"/>
      <w:sz w:val="36"/>
    </w:rPr>
  </w:style>
  <w:style w:type="paragraph" w:styleId="Heading3">
    <w:name w:val="heading 3"/>
    <w:basedOn w:val="Heading1"/>
    <w:next w:val="Normal"/>
    <w:uiPriority w:val="4"/>
    <w:qFormat/>
    <w:rsid w:val="001F47DD"/>
    <w:pPr>
      <w:spacing w:after="240"/>
      <w:outlineLvl w:val="2"/>
    </w:pPr>
    <w:rPr>
      <w:color w:val="638014"/>
      <w:sz w:val="32"/>
    </w:rPr>
  </w:style>
  <w:style w:type="paragraph" w:styleId="Heading4">
    <w:name w:val="heading 4"/>
    <w:basedOn w:val="Normal"/>
    <w:next w:val="Normal"/>
    <w:link w:val="Heading4Char"/>
    <w:uiPriority w:val="5"/>
    <w:qFormat/>
    <w:rsid w:val="0037042A"/>
    <w:pPr>
      <w:keepNext/>
      <w:keepLines/>
      <w:spacing w:before="0"/>
      <w:outlineLvl w:val="3"/>
    </w:pPr>
    <w:rPr>
      <w:rFonts w:eastAsiaTheme="majorEastAsia" w:cstheme="majorBidi"/>
      <w:b/>
      <w:iCs/>
      <w:sz w:val="28"/>
    </w:rPr>
  </w:style>
  <w:style w:type="paragraph" w:styleId="Heading5">
    <w:name w:val="heading 5"/>
    <w:basedOn w:val="Normal"/>
    <w:next w:val="Normal"/>
    <w:link w:val="Heading5Char"/>
    <w:uiPriority w:val="6"/>
    <w:qFormat/>
    <w:rsid w:val="008D1289"/>
    <w:pPr>
      <w:keepNext/>
      <w:keepLines/>
      <w:spacing w:before="240" w:after="180"/>
      <w:outlineLvl w:val="4"/>
    </w:pPr>
    <w:rPr>
      <w:rFonts w:eastAsiaTheme="majorEastAsia" w:cstheme="minorHAns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119D9"/>
    <w:rPr>
      <w:rFonts w:asciiTheme="minorHAnsi" w:hAnsiTheme="minorHAnsi"/>
      <w:sz w:val="24"/>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DEEDC5"/>
    </w:tcPr>
    <w:tblStylePr w:type="firstRow">
      <w:rPr>
        <w:rFonts w:ascii="Arial" w:hAnsi="Arial"/>
        <w:b/>
        <w:color w:val="FFFFFF" w:themeColor="background1"/>
        <w:sz w:val="24"/>
      </w:rPr>
      <w:tblPr/>
      <w:tcPr>
        <w:shd w:val="clear" w:color="auto" w:fill="638014"/>
      </w:tcPr>
    </w:tblStylePr>
  </w:style>
  <w:style w:type="paragraph" w:customStyle="1" w:styleId="ListBullet1">
    <w:name w:val="List Bullet1"/>
    <w:basedOn w:val="Normal"/>
    <w:link w:val="ListbulletChar"/>
    <w:uiPriority w:val="99"/>
    <w:qFormat/>
    <w:rsid w:val="0051387F"/>
    <w:pPr>
      <w:numPr>
        <w:numId w:val="18"/>
      </w:numPr>
    </w:pPr>
  </w:style>
  <w:style w:type="character" w:customStyle="1" w:styleId="ListbulletChar">
    <w:name w:val="List bullet Char"/>
    <w:basedOn w:val="DefaultParagraphFont"/>
    <w:link w:val="ListBullet1"/>
    <w:uiPriority w:val="99"/>
    <w:rsid w:val="0051387F"/>
    <w:rPr>
      <w:rFonts w:asciiTheme="minorHAnsi" w:hAnsiTheme="minorHAnsi"/>
      <w:sz w:val="24"/>
      <w:szCs w:val="24"/>
    </w:rPr>
  </w:style>
  <w:style w:type="character" w:customStyle="1" w:styleId="Heading5Char">
    <w:name w:val="Heading 5 Char"/>
    <w:basedOn w:val="DefaultParagraphFont"/>
    <w:link w:val="Heading5"/>
    <w:uiPriority w:val="6"/>
    <w:rsid w:val="002D1829"/>
    <w:rPr>
      <w:rFonts w:asciiTheme="minorHAnsi" w:eastAsiaTheme="majorEastAsia" w:hAnsiTheme="minorHAnsi" w:cstheme="minorHAnsi"/>
      <w:b/>
      <w:bCs/>
      <w:sz w:val="26"/>
      <w:szCs w:val="26"/>
    </w:rPr>
  </w:style>
  <w:style w:type="character" w:customStyle="1" w:styleId="Heading4Char">
    <w:name w:val="Heading 4 Char"/>
    <w:basedOn w:val="DefaultParagraphFont"/>
    <w:link w:val="Heading4"/>
    <w:uiPriority w:val="5"/>
    <w:rsid w:val="002D1829"/>
    <w:rPr>
      <w:rFonts w:asciiTheme="minorHAnsi" w:eastAsiaTheme="majorEastAsia" w:hAnsiTheme="minorHAnsi" w:cstheme="majorBidi"/>
      <w:b/>
      <w:iCs/>
      <w:sz w:val="28"/>
      <w:szCs w:val="24"/>
    </w:rPr>
  </w:style>
  <w:style w:type="character" w:styleId="Hyperlink">
    <w:name w:val="Hyperlink"/>
    <w:rsid w:val="00797894"/>
    <w:rPr>
      <w:color w:val="0000FF"/>
      <w:u w:val="single"/>
    </w:rPr>
  </w:style>
  <w:style w:type="character" w:styleId="CommentReference">
    <w:name w:val="annotation reference"/>
    <w:basedOn w:val="DefaultParagraphFont"/>
    <w:semiHidden/>
    <w:unhideWhenUsed/>
    <w:rsid w:val="00476E9A"/>
    <w:rPr>
      <w:sz w:val="16"/>
      <w:szCs w:val="16"/>
    </w:rPr>
  </w:style>
  <w:style w:type="paragraph" w:styleId="CommentText">
    <w:name w:val="annotation text"/>
    <w:basedOn w:val="Normal"/>
    <w:link w:val="CommentTextChar"/>
    <w:semiHidden/>
    <w:unhideWhenUsed/>
    <w:rsid w:val="00476E9A"/>
    <w:rPr>
      <w:sz w:val="20"/>
      <w:szCs w:val="20"/>
    </w:rPr>
  </w:style>
  <w:style w:type="character" w:customStyle="1" w:styleId="CommentTextChar">
    <w:name w:val="Comment Text Char"/>
    <w:basedOn w:val="DefaultParagraphFont"/>
    <w:link w:val="CommentText"/>
    <w:semiHidden/>
    <w:rsid w:val="00476E9A"/>
    <w:rPr>
      <w:rFonts w:asciiTheme="minorHAnsi" w:hAnsiTheme="minorHAnsi"/>
    </w:rPr>
  </w:style>
  <w:style w:type="paragraph" w:styleId="CommentSubject">
    <w:name w:val="annotation subject"/>
    <w:basedOn w:val="CommentText"/>
    <w:next w:val="CommentText"/>
    <w:link w:val="CommentSubjectChar"/>
    <w:semiHidden/>
    <w:unhideWhenUsed/>
    <w:rsid w:val="00476E9A"/>
    <w:rPr>
      <w:b/>
      <w:bCs/>
    </w:rPr>
  </w:style>
  <w:style w:type="character" w:customStyle="1" w:styleId="CommentSubjectChar">
    <w:name w:val="Comment Subject Char"/>
    <w:basedOn w:val="CommentTextChar"/>
    <w:link w:val="CommentSubject"/>
    <w:semiHidden/>
    <w:rsid w:val="00476E9A"/>
    <w:rPr>
      <w:rFonts w:asciiTheme="minorHAnsi" w:hAnsiTheme="minorHAnsi"/>
      <w:b/>
      <w:bCs/>
    </w:rPr>
  </w:style>
  <w:style w:type="paragraph" w:styleId="Revision">
    <w:name w:val="Revision"/>
    <w:hidden/>
    <w:uiPriority w:val="99"/>
    <w:semiHidden/>
    <w:rsid w:val="00476E9A"/>
    <w:rPr>
      <w:rFonts w:asciiTheme="minorHAnsi" w:hAnsiTheme="minorHAnsi"/>
      <w:sz w:val="24"/>
      <w:szCs w:val="24"/>
    </w:rPr>
  </w:style>
  <w:style w:type="paragraph" w:styleId="NormalWeb">
    <w:name w:val="Normal (Web)"/>
    <w:basedOn w:val="Normal"/>
    <w:uiPriority w:val="99"/>
    <w:unhideWhenUsed/>
    <w:rsid w:val="0048462D"/>
    <w:pPr>
      <w:spacing w:before="100" w:beforeAutospacing="1" w:after="100" w:afterAutospacing="1"/>
    </w:pPr>
    <w:rPr>
      <w:rFonts w:ascii="Times New Roman" w:hAnsi="Times New Roman"/>
    </w:rPr>
  </w:style>
  <w:style w:type="character" w:styleId="UnresolvedMention">
    <w:name w:val="Unresolved Mention"/>
    <w:basedOn w:val="DefaultParagraphFont"/>
    <w:rsid w:val="00A5356E"/>
    <w:rPr>
      <w:color w:val="605E5C"/>
      <w:shd w:val="clear" w:color="auto" w:fill="E1DFDD"/>
    </w:rPr>
  </w:style>
  <w:style w:type="paragraph" w:styleId="Header">
    <w:name w:val="header"/>
    <w:basedOn w:val="Normal"/>
    <w:link w:val="HeaderChar"/>
    <w:unhideWhenUsed/>
    <w:rsid w:val="00AB2547"/>
    <w:pPr>
      <w:tabs>
        <w:tab w:val="center" w:pos="4513"/>
        <w:tab w:val="right" w:pos="9026"/>
      </w:tabs>
      <w:spacing w:before="0" w:after="0"/>
    </w:pPr>
  </w:style>
  <w:style w:type="character" w:customStyle="1" w:styleId="HeaderChar">
    <w:name w:val="Header Char"/>
    <w:basedOn w:val="DefaultParagraphFont"/>
    <w:link w:val="Header"/>
    <w:rsid w:val="00AB2547"/>
    <w:rPr>
      <w:rFonts w:asciiTheme="minorHAnsi" w:hAnsiTheme="minorHAnsi"/>
      <w:sz w:val="24"/>
      <w:szCs w:val="24"/>
    </w:rPr>
  </w:style>
  <w:style w:type="paragraph" w:styleId="ListParagraph">
    <w:name w:val="List Paragraph"/>
    <w:basedOn w:val="Normal"/>
    <w:uiPriority w:val="34"/>
    <w:rsid w:val="002C2100"/>
    <w:pPr>
      <w:ind w:left="720"/>
      <w:contextualSpacing/>
    </w:pPr>
  </w:style>
  <w:style w:type="character" w:styleId="FollowedHyperlink">
    <w:name w:val="FollowedHyperlink"/>
    <w:basedOn w:val="DefaultParagraphFont"/>
    <w:semiHidden/>
    <w:unhideWhenUsed/>
    <w:rsid w:val="00C179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43927">
      <w:bodyDiv w:val="1"/>
      <w:marLeft w:val="0"/>
      <w:marRight w:val="0"/>
      <w:marTop w:val="0"/>
      <w:marBottom w:val="0"/>
      <w:divBdr>
        <w:top w:val="none" w:sz="0" w:space="0" w:color="auto"/>
        <w:left w:val="none" w:sz="0" w:space="0" w:color="auto"/>
        <w:bottom w:val="none" w:sz="0" w:space="0" w:color="auto"/>
        <w:right w:val="none" w:sz="0" w:space="0" w:color="auto"/>
      </w:divBdr>
    </w:div>
    <w:div w:id="277569455">
      <w:bodyDiv w:val="1"/>
      <w:marLeft w:val="0"/>
      <w:marRight w:val="0"/>
      <w:marTop w:val="0"/>
      <w:marBottom w:val="0"/>
      <w:divBdr>
        <w:top w:val="none" w:sz="0" w:space="0" w:color="auto"/>
        <w:left w:val="none" w:sz="0" w:space="0" w:color="auto"/>
        <w:bottom w:val="none" w:sz="0" w:space="0" w:color="auto"/>
        <w:right w:val="none" w:sz="0" w:space="0" w:color="auto"/>
      </w:divBdr>
    </w:div>
    <w:div w:id="376900382">
      <w:bodyDiv w:val="1"/>
      <w:marLeft w:val="0"/>
      <w:marRight w:val="0"/>
      <w:marTop w:val="0"/>
      <w:marBottom w:val="0"/>
      <w:divBdr>
        <w:top w:val="none" w:sz="0" w:space="0" w:color="auto"/>
        <w:left w:val="none" w:sz="0" w:space="0" w:color="auto"/>
        <w:bottom w:val="none" w:sz="0" w:space="0" w:color="auto"/>
        <w:right w:val="none" w:sz="0" w:space="0" w:color="auto"/>
      </w:divBdr>
    </w:div>
    <w:div w:id="449518949">
      <w:bodyDiv w:val="1"/>
      <w:marLeft w:val="0"/>
      <w:marRight w:val="0"/>
      <w:marTop w:val="0"/>
      <w:marBottom w:val="0"/>
      <w:divBdr>
        <w:top w:val="none" w:sz="0" w:space="0" w:color="auto"/>
        <w:left w:val="none" w:sz="0" w:space="0" w:color="auto"/>
        <w:bottom w:val="none" w:sz="0" w:space="0" w:color="auto"/>
        <w:right w:val="none" w:sz="0" w:space="0" w:color="auto"/>
      </w:divBdr>
    </w:div>
    <w:div w:id="552697085">
      <w:bodyDiv w:val="1"/>
      <w:marLeft w:val="0"/>
      <w:marRight w:val="0"/>
      <w:marTop w:val="0"/>
      <w:marBottom w:val="0"/>
      <w:divBdr>
        <w:top w:val="none" w:sz="0" w:space="0" w:color="auto"/>
        <w:left w:val="none" w:sz="0" w:space="0" w:color="auto"/>
        <w:bottom w:val="none" w:sz="0" w:space="0" w:color="auto"/>
        <w:right w:val="none" w:sz="0" w:space="0" w:color="auto"/>
      </w:divBdr>
    </w:div>
    <w:div w:id="585531198">
      <w:bodyDiv w:val="1"/>
      <w:marLeft w:val="0"/>
      <w:marRight w:val="0"/>
      <w:marTop w:val="0"/>
      <w:marBottom w:val="0"/>
      <w:divBdr>
        <w:top w:val="none" w:sz="0" w:space="0" w:color="auto"/>
        <w:left w:val="none" w:sz="0" w:space="0" w:color="auto"/>
        <w:bottom w:val="none" w:sz="0" w:space="0" w:color="auto"/>
        <w:right w:val="none" w:sz="0" w:space="0" w:color="auto"/>
      </w:divBdr>
    </w:div>
    <w:div w:id="805591179">
      <w:bodyDiv w:val="1"/>
      <w:marLeft w:val="0"/>
      <w:marRight w:val="0"/>
      <w:marTop w:val="0"/>
      <w:marBottom w:val="0"/>
      <w:divBdr>
        <w:top w:val="none" w:sz="0" w:space="0" w:color="auto"/>
        <w:left w:val="none" w:sz="0" w:space="0" w:color="auto"/>
        <w:bottom w:val="none" w:sz="0" w:space="0" w:color="auto"/>
        <w:right w:val="none" w:sz="0" w:space="0" w:color="auto"/>
      </w:divBdr>
    </w:div>
    <w:div w:id="1096711194">
      <w:bodyDiv w:val="1"/>
      <w:marLeft w:val="0"/>
      <w:marRight w:val="0"/>
      <w:marTop w:val="0"/>
      <w:marBottom w:val="0"/>
      <w:divBdr>
        <w:top w:val="none" w:sz="0" w:space="0" w:color="auto"/>
        <w:left w:val="none" w:sz="0" w:space="0" w:color="auto"/>
        <w:bottom w:val="none" w:sz="0" w:space="0" w:color="auto"/>
        <w:right w:val="none" w:sz="0" w:space="0" w:color="auto"/>
      </w:divBdr>
    </w:div>
    <w:div w:id="1512061718">
      <w:bodyDiv w:val="1"/>
      <w:marLeft w:val="0"/>
      <w:marRight w:val="0"/>
      <w:marTop w:val="0"/>
      <w:marBottom w:val="0"/>
      <w:divBdr>
        <w:top w:val="none" w:sz="0" w:space="0" w:color="auto"/>
        <w:left w:val="none" w:sz="0" w:space="0" w:color="auto"/>
        <w:bottom w:val="none" w:sz="0" w:space="0" w:color="auto"/>
        <w:right w:val="none" w:sz="0" w:space="0" w:color="auto"/>
      </w:divBdr>
    </w:div>
    <w:div w:id="1734112172">
      <w:bodyDiv w:val="1"/>
      <w:marLeft w:val="0"/>
      <w:marRight w:val="0"/>
      <w:marTop w:val="0"/>
      <w:marBottom w:val="0"/>
      <w:divBdr>
        <w:top w:val="none" w:sz="0" w:space="0" w:color="auto"/>
        <w:left w:val="none" w:sz="0" w:space="0" w:color="auto"/>
        <w:bottom w:val="none" w:sz="0" w:space="0" w:color="auto"/>
        <w:right w:val="none" w:sz="0" w:space="0" w:color="auto"/>
      </w:divBdr>
    </w:div>
    <w:div w:id="2104834249">
      <w:bodyDiv w:val="1"/>
      <w:marLeft w:val="0"/>
      <w:marRight w:val="0"/>
      <w:marTop w:val="0"/>
      <w:marBottom w:val="0"/>
      <w:divBdr>
        <w:top w:val="none" w:sz="0" w:space="0" w:color="auto"/>
        <w:left w:val="none" w:sz="0" w:space="0" w:color="auto"/>
        <w:bottom w:val="none" w:sz="0" w:space="0" w:color="auto"/>
        <w:right w:val="none" w:sz="0" w:space="0" w:color="auto"/>
      </w:divBdr>
    </w:div>
    <w:div w:id="213073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consult.education.gov.uk/children2019s-social-care-national-framework/childrens-social-care-implementation-strategy-cons/consultation/subpage.2023-01-18.4350942611/"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outu.be/g3U6y1WBQNM" TargetMode="External"/><Relationship Id="rId24" Type="http://schemas.openxmlformats.org/officeDocument/2006/relationships/image" Target="media/image9.jpeg"/><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8.jpeg"/><Relationship Id="rId10" Type="http://schemas.openxmlformats.org/officeDocument/2006/relationships/hyperlink" Target="https://www.gov.uk/government/consultations/childrens-social-care-stable-homes-built-on-love/guide-for-children-and-young-people-stable-homes-built-on-love"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oter" Target="footer3.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6_/8sqvvqhj4xbgsl4yhb8cjdz00000gp/T/com.microsoft.Outlook/Outlook%20Temp/Social%20care%20reform%20for%20young%20people%20and%20children%5b8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DCE8A32B5CBC4781C7AF69768BC9E1" ma:contentTypeVersion="2" ma:contentTypeDescription="Create a new document." ma:contentTypeScope="" ma:versionID="14a66cf09a0ed9eda02dd7eff1c6016d">
  <xsd:schema xmlns:xsd="http://www.w3.org/2001/XMLSchema" xmlns:xs="http://www.w3.org/2001/XMLSchema" xmlns:p="http://schemas.microsoft.com/office/2006/metadata/properties" xmlns:ns3="112ba422-f564-46d9-a391-7bca49520fed" targetNamespace="http://schemas.microsoft.com/office/2006/metadata/properties" ma:root="true" ma:fieldsID="8dbded78f5405cca3563d2b8818472c9" ns3:_="">
    <xsd:import namespace="112ba422-f564-46d9-a391-7bca49520fed"/>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ba422-f564-46d9-a391-7bca49520f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96265F-D777-4F71-B633-AC797CCEBC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2ba422-f564-46d9-a391-7bca49520f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0402CE-83D1-435F-B74D-974C055CEACE}">
  <ds:schemaRefs>
    <ds:schemaRef ds:uri="http://schemas.microsoft.com/sharepoint/v3/contenttype/forms"/>
  </ds:schemaRefs>
</ds:datastoreItem>
</file>

<file path=customXml/itemProps3.xml><?xml version="1.0" encoding="utf-8"?>
<ds:datastoreItem xmlns:ds="http://schemas.openxmlformats.org/officeDocument/2006/customXml" ds:itemID="{8034AF81-9172-4D5C-8E3B-F9EAAA25FBB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Social care reform for young people and children[81].dotx</Template>
  <TotalTime>0</TotalTime>
  <Pages>15</Pages>
  <Words>2924</Words>
  <Characters>16672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Manager/>
  <Company>Central Bedfordshire Council</Company>
  <LinksUpToDate>false</LinksUpToDate>
  <CharactersWithSpaces>19557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Bailey</dc:creator>
  <cp:keywords/>
  <dc:description/>
  <cp:lastModifiedBy>Simon Bailey</cp:lastModifiedBy>
  <cp:revision>1</cp:revision>
  <cp:lastPrinted>2021-07-12T16:43:00Z</cp:lastPrinted>
  <dcterms:created xsi:type="dcterms:W3CDTF">2023-04-11T10:31:00Z</dcterms:created>
  <dcterms:modified xsi:type="dcterms:W3CDTF">2023-04-11T11:31:00Z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0x010100A3DCE8A32B5CBC4781C7AF69768BC9E1</vt:lpwstr>
  </property>
  <property fmtid="{D5CDD505-2E9C-101B-9397-08002B2CF9AE}" pid="3" name="_dlc_DocIdItemGuid">
    <vt:lpwstr>69b996a3-0df4-40f8-9e42-81de877566da</vt:lpwstr>
  </property>
  <property fmtid="{D5CDD505-2E9C-101B-9397-08002B2CF9AE}" pid="4" name="_ExtendedDescription">
    <vt:lpwstr/>
  </property>
</Properties>
</file>